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F94" w:rsidRDefault="00584F94" w:rsidP="00584F94">
      <w:pPr>
        <w:spacing w:after="0" w:line="240" w:lineRule="auto"/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KARTOJIMO UŽDUOTYS</w:t>
      </w:r>
    </w:p>
    <w:p w:rsidR="00584F94" w:rsidRDefault="00584F94" w:rsidP="00584F94">
      <w:pPr>
        <w:spacing w:after="0" w:line="240" w:lineRule="auto"/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rašomas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vienaskaitos</w:t>
      </w:r>
      <w:proofErr w:type="spellEnd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daugiskaitos</w:t>
      </w:r>
      <w:proofErr w:type="spellEnd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vardininkas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galūnes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.</w:t>
      </w:r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Žydinti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vyšn</w:t>
      </w:r>
      <w:proofErr w:type="spellEnd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Times New Roman" w:eastAsia="Times New Roman" w:hAnsi="Times New Roman" w:cs="Times New Roman"/>
          <w:b/>
          <w:color w:val="424242"/>
          <w:sz w:val="27"/>
          <w:szCs w:val="27"/>
        </w:rPr>
        <w:t>senos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obel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pasiutę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šun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visi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trys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sūn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smėlėti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takel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šlap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apsiaustas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sidabrinės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žuv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auksin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žiedai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pagyvenusi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pon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žalios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puš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liekni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beržel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darbų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pradž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teisingi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duomen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įdomios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užduot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skamb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žodž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;</w:t>
      </w:r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 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vyresnieji</w:t>
      </w:r>
      <w:proofErr w:type="spellEnd"/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mylimi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mokytoj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įdomios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mint;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drąs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gelbėtoj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trumpi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rašinėl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dideli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ving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mokslin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tyrimai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 </w:t>
      </w:r>
    </w:p>
    <w:p w:rsid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rašomos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vyriškosios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moteriškosios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giminės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naudininko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galūnės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jas.</w:t>
      </w:r>
      <w:proofErr w:type="spellEnd"/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Didel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darbui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protingai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mergait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graž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dovanai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nepatyrus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raiteliui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aštr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peiliui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šveln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mamai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jautr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merginai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mielai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senel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ištikimai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;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gerai</w:t>
      </w:r>
      <w:proofErr w:type="spell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mokytoj</w:t>
      </w:r>
      <w:proofErr w:type="spellEnd"/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kilniaširdž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karaliui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rūsč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tėvui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nemalon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staigmenai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didel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dėžei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progai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kantr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dukrai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aukštai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moter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tušč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langeliui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smag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dienai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įspūdingai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švent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</w:p>
    <w:p w:rsid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rašomos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įnagininko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linksnio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galūnės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jas.</w:t>
      </w:r>
      <w:proofErr w:type="spellEnd"/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Didel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banga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graž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moterimi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aštr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durklais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geležin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strypais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blizganč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batais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naujais</w:t>
      </w:r>
      <w:proofErr w:type="spell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peil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naujiena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gars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daina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nuožuln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papėde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auksin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pentinais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aukštais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vyrišk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metalin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dėže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meil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dukrele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mūrin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pilimi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šventin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puota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piktais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šūksn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gardž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ledais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soč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sriuba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didžiul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stulpais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nekviesta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viešn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skub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darbais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</w:p>
    <w:p w:rsid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rašomos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šauksmininko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linksnio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galūnės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jas.</w:t>
      </w:r>
      <w:proofErr w:type="spellEnd"/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Sesut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Rasel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grįžk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kiemo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namo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.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tau,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brol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Andr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jau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metas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Močiut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jau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virk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vakarienę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O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mielas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senel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baik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skaityti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laikraštį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padėk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močiutei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.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Išjunk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televizorių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tėv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trukdo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ruošti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pamokas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O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griežtasis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mokytoj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nekviesk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manęs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rytoj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prie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lentos!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Katin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šun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nesipainiokit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kojom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dumkit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į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savo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kampus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Ei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šeimyn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gali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man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paaiškinti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uždavinį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?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Mamyt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gal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gali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man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padėti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?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Kur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ištikimi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mano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draugel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moksliuk</w:t>
      </w:r>
      <w:proofErr w:type="spellEnd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?..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 </w:t>
      </w: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lastRenderedPageBreak/>
        <w:t>Užduoties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lygis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: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vidutinė</w:t>
      </w:r>
      <w:proofErr w:type="spellEnd"/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rašomos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veiksmažodžių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esamojo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laiko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daugiskaitos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I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II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asmens</w:t>
      </w:r>
      <w:proofErr w:type="spellEnd"/>
      <w:r w:rsidRPr="00584F94">
        <w:rPr>
          <w:rFonts w:ascii="Roboto" w:eastAsia="Times New Roman" w:hAnsi="Roboto" w:cs="Times New Roman"/>
          <w:b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galūnės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praleistas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raides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.</w:t>
      </w:r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jauč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šaltį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ger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pieną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leidž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laikraštį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reng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vakarėlį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kreip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dėmesį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naudoj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priemones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teik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siūlymus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galvoj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užduotis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temp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vežimą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pasakoj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istorijas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garsiai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šauk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laimės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šokinėj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lauk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atostogų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medžioj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kiškius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draudž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keiktis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skaniai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kvep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sem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vandenį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dūdą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sparčiai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ženg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gailiai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verk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   </w:t>
      </w:r>
    </w:p>
    <w:p w:rsid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Prisimink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kaip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rašomi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būdo</w:t>
      </w:r>
      <w:proofErr w:type="spellEnd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bCs/>
          <w:i/>
          <w:iCs/>
          <w:color w:val="424242"/>
          <w:sz w:val="27"/>
          <w:szCs w:val="27"/>
          <w:bdr w:val="none" w:sz="0" w:space="0" w:color="auto" w:frame="1"/>
        </w:rPr>
        <w:t>prieveiksmiai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praleistas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raides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.</w:t>
      </w:r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Skan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pavalgyti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šveln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paglostyti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skardž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sušukti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puik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atlikti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užduotį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šaun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atrodyti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gardž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pasivaišinti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meil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nusišypsoti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nauj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pakartoti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gail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cyptelėti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varg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pamiršti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sunk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dirbti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lyg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padalyti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aišk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kalbėti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drąs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prieštarauti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tyl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niūniuoti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trank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žygiuoti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lanksč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išsisukti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gudr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meluoti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;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įkyr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zirzti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</w:p>
    <w:p w:rsidR="00584F94" w:rsidRDefault="00584F94" w:rsidP="00584F94">
      <w:pPr>
        <w:spacing w:after="0" w:line="240" w:lineRule="auto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240" w:lineRule="auto"/>
        <w:rPr>
          <w:rFonts w:ascii="Roboto" w:eastAsia="Times New Roman" w:hAnsi="Roboto" w:cs="Times New Roman"/>
          <w:b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Įrašyk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praleistas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raides</w:t>
      </w:r>
      <w:proofErr w:type="spellEnd"/>
      <w:r w:rsidRPr="00584F94">
        <w:rPr>
          <w:rFonts w:ascii="Roboto" w:eastAsia="Times New Roman" w:hAnsi="Roboto" w:cs="Times New Roman"/>
          <w:b/>
          <w:color w:val="424242"/>
          <w:sz w:val="27"/>
          <w:szCs w:val="27"/>
        </w:rPr>
        <w:t>.</w:t>
      </w:r>
      <w:proofErr w:type="gramEnd"/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Kai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pamačiau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tav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mūs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namuose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labai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nustebau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Labiausiai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man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nustebino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tai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kad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tav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karto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net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nepažinau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.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Galbt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nusikirpai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plaukus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?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Grįžęs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iš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kirpyklos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dažnai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ir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sav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neatpažįstu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veidrodyje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</w:p>
    <w:p w:rsid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Jūs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namuose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man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visada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laukia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Šiandien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ketinome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eiti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pasivaikščioti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keturies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, bet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likome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tris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Ryto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tau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teks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pačiam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sav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įsivertinti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</w:t>
      </w:r>
      <w:proofErr w:type="spellStart"/>
      <w:proofErr w:type="gram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Turbt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 xml:space="preserve"> bus </w:t>
      </w:r>
      <w:proofErr w:type="spellStart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nelengva</w:t>
      </w:r>
      <w:proofErr w:type="spellEnd"/>
      <w:r w:rsidRPr="00584F94">
        <w:rPr>
          <w:rFonts w:ascii="Roboto" w:eastAsia="Times New Roman" w:hAnsi="Roboto" w:cs="Times New Roman"/>
          <w:color w:val="424242"/>
          <w:sz w:val="27"/>
          <w:szCs w:val="27"/>
        </w:rPr>
        <w:t>.</w:t>
      </w:r>
      <w:proofErr w:type="gramEnd"/>
    </w:p>
    <w:p w:rsid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</w:p>
    <w:p w:rsidR="00584F94" w:rsidRPr="00584F94" w:rsidRDefault="00584F94" w:rsidP="00584F94">
      <w:pPr>
        <w:spacing w:after="0" w:line="570" w:lineRule="atLeast"/>
        <w:rPr>
          <w:rFonts w:ascii="Roboto" w:eastAsia="Times New Roman" w:hAnsi="Roboto" w:cs="Times New Roman"/>
          <w:color w:val="424242"/>
          <w:sz w:val="27"/>
          <w:szCs w:val="27"/>
        </w:rPr>
      </w:pPr>
      <w:bookmarkStart w:id="0" w:name="_GoBack"/>
      <w:bookmarkEnd w:id="0"/>
    </w:p>
    <w:sectPr w:rsidR="00584F94" w:rsidRPr="00584F94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94"/>
    <w:rsid w:val="00584F94"/>
    <w:rsid w:val="00D1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F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F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F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9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32951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5761799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24045473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02297856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06024616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20301129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00710026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208000975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88506837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34231749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97902189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66712980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26792802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17696791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51383671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72054702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45787320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89708728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36926321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8506380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61625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2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6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6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7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6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B06388E</Template>
  <TotalTime>4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Viktorija Grigaitienė</dc:creator>
  <cp:lastModifiedBy>Viktorija Grigaitienė</cp:lastModifiedBy>
  <cp:revision>1</cp:revision>
  <dcterms:created xsi:type="dcterms:W3CDTF">2018-10-25T09:18:00Z</dcterms:created>
  <dcterms:modified xsi:type="dcterms:W3CDTF">2018-10-25T09:22:00Z</dcterms:modified>
</cp:coreProperties>
</file>