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B7EF2" w:rsidRDefault="00454B7A" w:rsidP="00E13CB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847344">
        <w:rPr>
          <w:rFonts w:ascii="Times New Roman" w:hAnsi="Times New Roman" w:cs="Times New Roman"/>
          <w:b/>
          <w:sz w:val="24"/>
          <w:szCs w:val="24"/>
        </w:rPr>
        <w:t xml:space="preserve">                    </w:t>
      </w:r>
    </w:p>
    <w:p w:rsidR="006B7EF2" w:rsidRDefault="006B7EF2" w:rsidP="00E13CB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6B7EF2" w:rsidRDefault="006B7EF2" w:rsidP="00E13CB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6B7EF2" w:rsidRDefault="006B7EF2" w:rsidP="00E13CB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6B7EF2" w:rsidRDefault="006B7EF2" w:rsidP="00E13CB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AE0D2D" w:rsidRPr="00847344" w:rsidRDefault="00454B7A" w:rsidP="006B7EF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47344">
        <w:rPr>
          <w:rFonts w:ascii="Times New Roman" w:hAnsi="Times New Roman" w:cs="Times New Roman"/>
          <w:b/>
          <w:sz w:val="24"/>
          <w:szCs w:val="24"/>
        </w:rPr>
        <w:t>KALĖDINĖS ŠVENTĖS AKIMIRKOS JUSEVIČIŲ SKYRIUJE</w:t>
      </w:r>
    </w:p>
    <w:p w:rsidR="006B7EF2" w:rsidRDefault="006B7EF2" w:rsidP="006B7EF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C5F7B" w:rsidRDefault="006B7EF2" w:rsidP="004C5F7B">
      <w:pPr>
        <w:spacing w:line="240" w:lineRule="auto"/>
        <w:ind w:firstLine="1296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0760B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Gruodžio 22 d. </w:t>
      </w:r>
      <w:r w:rsidR="004C5F7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mintyse trumpam sustabdėme laiką</w:t>
      </w:r>
      <w:r w:rsidRPr="000760B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ir pamatėme, kiek daug aplink gerumo, tikėjimo, netekties ir laukimo. </w:t>
      </w:r>
      <w:r w:rsidR="005A15A6" w:rsidRPr="000760B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Kalvarijos gimnazijos Jusevičių skyriuje</w:t>
      </w:r>
      <w:r w:rsidR="004C5F7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tą dieną vyko K</w:t>
      </w:r>
      <w:r w:rsidR="005A15A6" w:rsidRPr="000760B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alėdinė popietė.</w:t>
      </w:r>
      <w:r w:rsidRPr="000760B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</w:p>
    <w:p w:rsidR="004C5F7B" w:rsidRDefault="005A15A6" w:rsidP="004C5F7B">
      <w:pPr>
        <w:spacing w:line="240" w:lineRule="auto"/>
        <w:ind w:firstLine="1296"/>
        <w:jc w:val="both"/>
        <w:rPr>
          <w:rFonts w:ascii="Times New Roman" w:hAnsi="Times New Roman" w:cs="Times New Roman"/>
          <w:sz w:val="24"/>
          <w:szCs w:val="24"/>
        </w:rPr>
      </w:pPr>
      <w:r w:rsidRPr="000760B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Mokiniai</w:t>
      </w:r>
      <w:r w:rsidR="004C5F7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ir mokytojai</w:t>
      </w:r>
      <w:r w:rsidRPr="000760B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susirinkusiems svečiams bei </w:t>
      </w:r>
      <w:r w:rsidR="006B7EF2" w:rsidRPr="000760B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Kalėdų seneliui</w:t>
      </w:r>
      <w:r w:rsidR="004C5F7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, kuris juos aplankė,</w:t>
      </w:r>
      <w:r w:rsidR="006B7EF2" w:rsidRPr="000760B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surengė </w:t>
      </w:r>
      <w:r w:rsidR="004C5F7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pasirodymus: i</w:t>
      </w:r>
      <w:r w:rsidR="00465361" w:rsidRPr="000760B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kimokyklinės ir priešmokyklinės grupės vaikai vaidino pasaką „Pirštinė“, 1-4 </w:t>
      </w:r>
      <w:proofErr w:type="spellStart"/>
      <w:r w:rsidR="00465361" w:rsidRPr="000760B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kl</w:t>
      </w:r>
      <w:proofErr w:type="spellEnd"/>
      <w:r w:rsidR="00465361" w:rsidRPr="000760B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. mokiniai – „Kalėdų senelio vasara“</w:t>
      </w:r>
      <w:r w:rsidR="00BF30DE" w:rsidRPr="000760B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, </w:t>
      </w:r>
      <w:r w:rsidR="00465361" w:rsidRPr="000760B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mokytojų kolektyvas</w:t>
      </w:r>
      <w:r w:rsidR="00BF30DE" w:rsidRPr="000760B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="00465361" w:rsidRPr="000760B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="00BF30DE" w:rsidRPr="000760B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- </w:t>
      </w:r>
      <w:r w:rsidR="00465361" w:rsidRPr="000760B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„</w:t>
      </w:r>
      <w:proofErr w:type="spellStart"/>
      <w:r w:rsidR="00465361" w:rsidRPr="000760B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Mokoko</w:t>
      </w:r>
      <w:proofErr w:type="spellEnd"/>
      <w:r w:rsidR="00465361" w:rsidRPr="000760B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ir draugai</w:t>
      </w:r>
      <w:r w:rsidR="00BF30DE" w:rsidRPr="000760B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“. </w:t>
      </w:r>
      <w:r w:rsidR="004C5F7B">
        <w:rPr>
          <w:rFonts w:ascii="Times New Roman" w:hAnsi="Times New Roman" w:cs="Times New Roman"/>
          <w:sz w:val="24"/>
          <w:szCs w:val="24"/>
        </w:rPr>
        <w:t>Į šventę sugu</w:t>
      </w:r>
      <w:r w:rsidR="00BF30DE" w:rsidRPr="000760B6">
        <w:rPr>
          <w:rFonts w:ascii="Times New Roman" w:hAnsi="Times New Roman" w:cs="Times New Roman"/>
          <w:sz w:val="24"/>
          <w:szCs w:val="24"/>
        </w:rPr>
        <w:t>žėjo daug kaimo vaikų, tėvelių ir svečių.</w:t>
      </w:r>
    </w:p>
    <w:p w:rsidR="000760B6" w:rsidRPr="004C5F7B" w:rsidRDefault="000760B6" w:rsidP="004C5F7B">
      <w:pPr>
        <w:spacing w:line="240" w:lineRule="auto"/>
        <w:ind w:firstLine="1296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0760B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Už paramą ir bendradarbiavimą Jusevičių skyriaus mokiniai ir</w:t>
      </w:r>
      <w:r w:rsidRPr="000760B6">
        <w:rPr>
          <w:rFonts w:ascii="Times New Roman" w:hAnsi="Times New Roman" w:cs="Times New Roman"/>
          <w:sz w:val="24"/>
          <w:szCs w:val="24"/>
        </w:rPr>
        <w:t xml:space="preserve"> mokytojos </w:t>
      </w:r>
      <w:r>
        <w:rPr>
          <w:rFonts w:ascii="Times New Roman" w:hAnsi="Times New Roman" w:cs="Times New Roman"/>
          <w:sz w:val="24"/>
          <w:szCs w:val="24"/>
        </w:rPr>
        <w:t>dėkingi laisvalaikio renginių organizatorei</w:t>
      </w:r>
      <w:r w:rsidRPr="000760B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Danutei Giedraitienei, Jusevičių kaimo </w:t>
      </w:r>
      <w:r w:rsidRPr="000760B6">
        <w:rPr>
          <w:rFonts w:ascii="Times New Roman" w:hAnsi="Times New Roman" w:cs="Times New Roman"/>
          <w:sz w:val="24"/>
          <w:szCs w:val="24"/>
        </w:rPr>
        <w:t xml:space="preserve"> bendruomenės pirmininkei Renatai Kalinauskienei bei mokinių tėveliams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6B7EF2" w:rsidRDefault="006B7EF2" w:rsidP="00E13CBF">
      <w:pPr>
        <w:spacing w:after="0" w:line="240" w:lineRule="auto"/>
        <w:ind w:firstLine="1296"/>
        <w:rPr>
          <w:rFonts w:ascii="Times New Roman" w:hAnsi="Times New Roman" w:cs="Times New Roman"/>
          <w:sz w:val="24"/>
          <w:szCs w:val="24"/>
        </w:rPr>
      </w:pPr>
    </w:p>
    <w:p w:rsidR="006B7EF2" w:rsidRDefault="006B7EF2" w:rsidP="00E13CBF">
      <w:pPr>
        <w:spacing w:after="0" w:line="240" w:lineRule="auto"/>
        <w:ind w:firstLine="1296"/>
        <w:rPr>
          <w:rFonts w:ascii="Times New Roman" w:hAnsi="Times New Roman" w:cs="Times New Roman"/>
          <w:sz w:val="24"/>
          <w:szCs w:val="24"/>
        </w:rPr>
      </w:pPr>
    </w:p>
    <w:p w:rsidR="006B7EF2" w:rsidRDefault="006B7EF2" w:rsidP="00E13CBF">
      <w:pPr>
        <w:spacing w:after="0" w:line="240" w:lineRule="auto"/>
        <w:ind w:firstLine="1296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6B7EF2" w:rsidRDefault="006B7EF2" w:rsidP="00E13CBF">
      <w:pPr>
        <w:spacing w:after="0" w:line="240" w:lineRule="auto"/>
        <w:ind w:firstLine="1296"/>
        <w:rPr>
          <w:rFonts w:ascii="Times New Roman" w:hAnsi="Times New Roman" w:cs="Times New Roman"/>
          <w:sz w:val="24"/>
          <w:szCs w:val="24"/>
        </w:rPr>
      </w:pPr>
    </w:p>
    <w:p w:rsidR="006B7EF2" w:rsidRDefault="006B7EF2" w:rsidP="00E13CBF">
      <w:pPr>
        <w:spacing w:after="0" w:line="240" w:lineRule="auto"/>
        <w:ind w:firstLine="1296"/>
        <w:rPr>
          <w:rFonts w:ascii="Times New Roman" w:hAnsi="Times New Roman" w:cs="Times New Roman"/>
          <w:sz w:val="24"/>
          <w:szCs w:val="24"/>
        </w:rPr>
      </w:pPr>
    </w:p>
    <w:p w:rsidR="006B7EF2" w:rsidRDefault="006B7EF2" w:rsidP="00E13CBF">
      <w:pPr>
        <w:spacing w:after="0" w:line="240" w:lineRule="auto"/>
        <w:ind w:firstLine="1296"/>
        <w:rPr>
          <w:rFonts w:ascii="Times New Roman" w:hAnsi="Times New Roman" w:cs="Times New Roman"/>
          <w:sz w:val="24"/>
          <w:szCs w:val="24"/>
        </w:rPr>
      </w:pPr>
    </w:p>
    <w:p w:rsidR="006B7EF2" w:rsidRDefault="006B7EF2" w:rsidP="00E13CBF">
      <w:pPr>
        <w:spacing w:after="0" w:line="240" w:lineRule="auto"/>
        <w:ind w:firstLine="1296"/>
        <w:rPr>
          <w:rFonts w:ascii="Times New Roman" w:hAnsi="Times New Roman" w:cs="Times New Roman"/>
          <w:sz w:val="24"/>
          <w:szCs w:val="24"/>
        </w:rPr>
      </w:pPr>
    </w:p>
    <w:p w:rsidR="006B7EF2" w:rsidRDefault="006B7EF2" w:rsidP="00E13CBF">
      <w:pPr>
        <w:spacing w:after="0" w:line="240" w:lineRule="auto"/>
        <w:ind w:firstLine="1296"/>
        <w:rPr>
          <w:rFonts w:ascii="Times New Roman" w:hAnsi="Times New Roman" w:cs="Times New Roman"/>
          <w:sz w:val="24"/>
          <w:szCs w:val="24"/>
        </w:rPr>
      </w:pPr>
    </w:p>
    <w:p w:rsidR="006B7EF2" w:rsidRDefault="006B7EF2" w:rsidP="00E13CBF">
      <w:pPr>
        <w:spacing w:after="0" w:line="240" w:lineRule="auto"/>
        <w:ind w:firstLine="1296"/>
        <w:rPr>
          <w:rFonts w:ascii="Times New Roman" w:hAnsi="Times New Roman" w:cs="Times New Roman"/>
          <w:sz w:val="24"/>
          <w:szCs w:val="24"/>
        </w:rPr>
      </w:pPr>
    </w:p>
    <w:p w:rsidR="006B7EF2" w:rsidRDefault="006B7EF2" w:rsidP="00E13CBF">
      <w:pPr>
        <w:spacing w:after="0" w:line="240" w:lineRule="auto"/>
        <w:ind w:firstLine="1296"/>
        <w:rPr>
          <w:rFonts w:ascii="Times New Roman" w:hAnsi="Times New Roman" w:cs="Times New Roman"/>
          <w:sz w:val="24"/>
          <w:szCs w:val="24"/>
        </w:rPr>
      </w:pPr>
    </w:p>
    <w:p w:rsidR="006B7EF2" w:rsidRDefault="006B7EF2" w:rsidP="00E13CBF">
      <w:pPr>
        <w:spacing w:after="0" w:line="240" w:lineRule="auto"/>
        <w:ind w:firstLine="1296"/>
        <w:rPr>
          <w:rFonts w:ascii="Times New Roman" w:hAnsi="Times New Roman" w:cs="Times New Roman"/>
          <w:sz w:val="24"/>
          <w:szCs w:val="24"/>
        </w:rPr>
      </w:pPr>
    </w:p>
    <w:p w:rsidR="006B7EF2" w:rsidRDefault="006B7EF2" w:rsidP="00E13CBF">
      <w:pPr>
        <w:spacing w:after="0" w:line="240" w:lineRule="auto"/>
        <w:ind w:firstLine="1296"/>
        <w:rPr>
          <w:rFonts w:ascii="Times New Roman" w:hAnsi="Times New Roman" w:cs="Times New Roman"/>
          <w:sz w:val="24"/>
          <w:szCs w:val="24"/>
        </w:rPr>
      </w:pPr>
    </w:p>
    <w:p w:rsidR="006B7EF2" w:rsidRDefault="006B7EF2" w:rsidP="00E13CBF">
      <w:pPr>
        <w:spacing w:after="0" w:line="240" w:lineRule="auto"/>
        <w:ind w:firstLine="1296"/>
        <w:rPr>
          <w:rFonts w:ascii="Times New Roman" w:hAnsi="Times New Roman" w:cs="Times New Roman"/>
          <w:sz w:val="24"/>
          <w:szCs w:val="24"/>
        </w:rPr>
      </w:pPr>
    </w:p>
    <w:p w:rsidR="006B7EF2" w:rsidRDefault="006B7EF2" w:rsidP="00E13CBF">
      <w:pPr>
        <w:spacing w:after="0" w:line="240" w:lineRule="auto"/>
        <w:ind w:firstLine="1296"/>
        <w:rPr>
          <w:rFonts w:ascii="Times New Roman" w:hAnsi="Times New Roman" w:cs="Times New Roman"/>
          <w:sz w:val="24"/>
          <w:szCs w:val="24"/>
        </w:rPr>
      </w:pPr>
    </w:p>
    <w:p w:rsidR="006B7EF2" w:rsidRDefault="006B7EF2" w:rsidP="00E13CBF">
      <w:pPr>
        <w:spacing w:after="0" w:line="240" w:lineRule="auto"/>
        <w:ind w:firstLine="1296"/>
        <w:rPr>
          <w:rFonts w:ascii="Times New Roman" w:hAnsi="Times New Roman" w:cs="Times New Roman"/>
          <w:sz w:val="24"/>
          <w:szCs w:val="24"/>
        </w:rPr>
      </w:pPr>
    </w:p>
    <w:p w:rsidR="001A7E75" w:rsidRPr="00847344" w:rsidRDefault="001A7E75" w:rsidP="00E13CBF">
      <w:pPr>
        <w:spacing w:after="0" w:line="240" w:lineRule="auto"/>
        <w:ind w:firstLine="1296"/>
        <w:rPr>
          <w:rFonts w:ascii="Times New Roman" w:hAnsi="Times New Roman" w:cs="Times New Roman"/>
          <w:sz w:val="24"/>
          <w:szCs w:val="24"/>
        </w:rPr>
      </w:pPr>
    </w:p>
    <w:p w:rsidR="00454B7A" w:rsidRPr="00847344" w:rsidRDefault="00454B7A" w:rsidP="00E13CB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454B7A" w:rsidRPr="00847344" w:rsidSect="00594B51"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BA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4B7A"/>
    <w:rsid w:val="000760B6"/>
    <w:rsid w:val="00095FE6"/>
    <w:rsid w:val="0016112D"/>
    <w:rsid w:val="001A7E75"/>
    <w:rsid w:val="00226B28"/>
    <w:rsid w:val="00404F89"/>
    <w:rsid w:val="00454B7A"/>
    <w:rsid w:val="00465361"/>
    <w:rsid w:val="004C5F7B"/>
    <w:rsid w:val="00594B51"/>
    <w:rsid w:val="005A15A6"/>
    <w:rsid w:val="005A6C00"/>
    <w:rsid w:val="006B7EF2"/>
    <w:rsid w:val="006E189F"/>
    <w:rsid w:val="00847344"/>
    <w:rsid w:val="00985932"/>
    <w:rsid w:val="00A140F3"/>
    <w:rsid w:val="00AE0D2D"/>
    <w:rsid w:val="00BF30DE"/>
    <w:rsid w:val="00DF2451"/>
    <w:rsid w:val="00E13CBF"/>
    <w:rsid w:val="00E42F07"/>
    <w:rsid w:val="00F24B47"/>
    <w:rsid w:val="00FB2D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59250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9D995F72</Template>
  <TotalTime>7</TotalTime>
  <Pages>1</Pages>
  <Words>124</Words>
  <Characters>711</Characters>
  <Application>Microsoft Office Word</Application>
  <DocSecurity>4</DocSecurity>
  <Lines>5</Lines>
  <Paragraphs>1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>Kalvarijos gimnazija</Company>
  <LinksUpToDate>false</LinksUpToDate>
  <CharactersWithSpaces>834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Ruta</dc:creator>
  <cp:lastModifiedBy>Viktorija Grigaitienė</cp:lastModifiedBy>
  <cp:revision>2</cp:revision>
  <cp:lastPrinted>2014-12-22T09:45:00Z</cp:lastPrinted>
  <dcterms:created xsi:type="dcterms:W3CDTF">2017-12-28T08:14:00Z</dcterms:created>
  <dcterms:modified xsi:type="dcterms:W3CDTF">2017-12-28T08:14:00Z</dcterms:modified>
</cp:coreProperties>
</file>