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627" w:rsidRPr="00B56627" w:rsidRDefault="00B56627" w:rsidP="00B56627">
      <w:pPr>
        <w:rPr>
          <w:b/>
        </w:rPr>
      </w:pPr>
      <w:r w:rsidRPr="00B56627">
        <w:rPr>
          <w:b/>
        </w:rPr>
        <w:t>Klasės charakteristika.</w:t>
      </w:r>
    </w:p>
    <w:p w:rsidR="00B56627" w:rsidRDefault="00B56627" w:rsidP="00B56627"/>
    <w:p w:rsidR="00B56627" w:rsidRDefault="00B56627" w:rsidP="00B56627">
      <w:r>
        <w:t>Klasėje mokosi</w:t>
      </w:r>
      <w:r w:rsidR="00F25318">
        <w:t xml:space="preserve"> </w:t>
      </w:r>
      <w:r>
        <w:t xml:space="preserve">  mokiniai, iš jų: mergaičių ;  berniukai.</w:t>
      </w:r>
    </w:p>
    <w:p w:rsidR="00B56627" w:rsidRDefault="00B56627" w:rsidP="00B56627">
      <w:r>
        <w:t>Klasės seniūnė – .</w:t>
      </w:r>
    </w:p>
    <w:p w:rsidR="00B56627" w:rsidRDefault="00B56627" w:rsidP="00B56627">
      <w:r>
        <w:t>Atsakinga už lankomumo ataskaitą – .</w:t>
      </w:r>
    </w:p>
    <w:p w:rsidR="00B56627" w:rsidRDefault="00B56627" w:rsidP="00B56627">
      <w:r>
        <w:t>Tėvų komiteto pirmininkas  – .</w:t>
      </w:r>
    </w:p>
    <w:p w:rsidR="00B56627" w:rsidRDefault="00B56627" w:rsidP="00B56627"/>
    <w:p w:rsidR="00B56627" w:rsidRDefault="00B56627" w:rsidP="00B56627">
      <w:r>
        <w:t>Ugdymo sėkmės, problemos, numatomi jų sprendimo būdai:</w:t>
      </w:r>
    </w:p>
    <w:p w:rsidR="00B56627" w:rsidRDefault="00B56627" w:rsidP="00B56627">
      <w:r>
        <w:t>Mokslo metų pradžioje</w:t>
      </w:r>
    </w:p>
    <w:p w:rsidR="00F25318" w:rsidRDefault="00F25318" w:rsidP="00B56627"/>
    <w:p w:rsidR="00F25318" w:rsidRDefault="00F25318" w:rsidP="00B56627"/>
    <w:p w:rsidR="00F25318" w:rsidRDefault="00F25318" w:rsidP="00B56627"/>
    <w:p w:rsidR="00F25318" w:rsidRDefault="00F25318" w:rsidP="00B56627"/>
    <w:p w:rsidR="00B56627" w:rsidRDefault="00B56627" w:rsidP="00B56627">
      <w:r>
        <w:t>Po pirmo pusmečio</w:t>
      </w:r>
    </w:p>
    <w:p w:rsidR="00B56627" w:rsidRDefault="00B56627" w:rsidP="00B56627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Po antro pusmečio</w:t>
      </w:r>
    </w:p>
    <w:p w:rsidR="00B56627" w:rsidRDefault="00B56627" w:rsidP="00B56627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56627" w:rsidRPr="00B56627" w:rsidRDefault="00B56627" w:rsidP="00B56627">
      <w:pPr>
        <w:rPr>
          <w:b/>
          <w:color w:val="000000"/>
        </w:rPr>
      </w:pPr>
      <w:r w:rsidRPr="00B56627">
        <w:rPr>
          <w:b/>
          <w:color w:val="000000"/>
        </w:rPr>
        <w:t>Mokyklos uždaviniai:</w:t>
      </w:r>
    </w:p>
    <w:p w:rsidR="00B56627" w:rsidRDefault="00B56627" w:rsidP="00B56627">
      <w:pPr>
        <w:rPr>
          <w:color w:val="000000"/>
        </w:rPr>
      </w:pPr>
    </w:p>
    <w:p w:rsidR="00FD5CCF" w:rsidRPr="001719AD" w:rsidRDefault="00FD5CCF" w:rsidP="00FD5CCF">
      <w:pPr>
        <w:pStyle w:val="ListParagraph"/>
        <w:numPr>
          <w:ilvl w:val="1"/>
          <w:numId w:val="3"/>
        </w:numPr>
        <w:suppressAutoHyphens w:val="0"/>
        <w:ind w:right="-1"/>
        <w:rPr>
          <w:bCs/>
          <w:lang w:val="en-US"/>
        </w:rPr>
      </w:pPr>
      <w:r w:rsidRPr="00852668">
        <w:rPr>
          <w:bCs/>
        </w:rPr>
        <w:t>Gerinti ug</w:t>
      </w:r>
      <w:r>
        <w:rPr>
          <w:bCs/>
        </w:rPr>
        <w:t>dymo kokybę skatinant pedagogus tobulinti</w:t>
      </w:r>
      <w:r w:rsidRPr="00852668">
        <w:rPr>
          <w:bCs/>
        </w:rPr>
        <w:t xml:space="preserve"> kvalifikaciją, </w:t>
      </w:r>
      <w:r>
        <w:rPr>
          <w:bCs/>
        </w:rPr>
        <w:t xml:space="preserve">ugdyti mokinius pagal jų gebėjimus ir poreikius. </w:t>
      </w:r>
    </w:p>
    <w:p w:rsidR="00FD5CCF" w:rsidRPr="00852668" w:rsidRDefault="00FD5CCF" w:rsidP="00FD5CCF">
      <w:pPr>
        <w:pStyle w:val="ListParagraph"/>
        <w:numPr>
          <w:ilvl w:val="1"/>
          <w:numId w:val="3"/>
        </w:numPr>
        <w:suppressAutoHyphens w:val="0"/>
        <w:ind w:right="-1"/>
        <w:rPr>
          <w:bCs/>
          <w:lang w:val="en-US"/>
        </w:rPr>
      </w:pPr>
      <w:r w:rsidRPr="00852668">
        <w:rPr>
          <w:bCs/>
        </w:rPr>
        <w:t>Ugdyti mokyklos bendruomenės narių bendruomeniškumą.</w:t>
      </w:r>
    </w:p>
    <w:p w:rsidR="00FD5CCF" w:rsidRDefault="00FD5CCF" w:rsidP="00FD5CCF"/>
    <w:p w:rsidR="00B56627" w:rsidRDefault="00B56627" w:rsidP="00B56627">
      <w:pPr>
        <w:rPr>
          <w:color w:val="000000"/>
        </w:rPr>
      </w:pPr>
    </w:p>
    <w:p w:rsidR="00B56627" w:rsidRPr="00B56627" w:rsidRDefault="00B56627" w:rsidP="00B56627">
      <w:pPr>
        <w:rPr>
          <w:b/>
        </w:rPr>
      </w:pPr>
      <w:r w:rsidRPr="00B56627">
        <w:rPr>
          <w:b/>
        </w:rPr>
        <w:t>Klasės auklėtojos veiklos uždaviniai:</w:t>
      </w:r>
    </w:p>
    <w:p w:rsidR="00B56627" w:rsidRDefault="00B56627" w:rsidP="00B56627">
      <w:pPr>
        <w:rPr>
          <w:noProof/>
        </w:rPr>
      </w:pPr>
      <w:r>
        <w:rPr>
          <w:noProof/>
        </w:rPr>
        <w:t>Ilgalaikis auklėjimo tikslas – ugdyti asmens humaniškumą ( jautrumą, atvirumą, orumą, atsakingumą...).</w:t>
      </w:r>
    </w:p>
    <w:p w:rsidR="00B56627" w:rsidRDefault="00B56627" w:rsidP="00B56627">
      <w:pPr>
        <w:rPr>
          <w:noProof/>
        </w:rPr>
      </w:pPr>
      <w:r>
        <w:rPr>
          <w:noProof/>
        </w:rPr>
        <w:t xml:space="preserve">Bendrieji auklėjimo tikslai: </w:t>
      </w:r>
    </w:p>
    <w:p w:rsidR="00B56627" w:rsidRDefault="00B56627" w:rsidP="00B56627">
      <w:pPr>
        <w:rPr>
          <w:noProof/>
        </w:rPr>
      </w:pPr>
      <w:r>
        <w:rPr>
          <w:noProof/>
        </w:rPr>
        <w:t>Puoselėti pagarbą asmens orumui, nuostatą asmeninius santykius, bendravimą ir bendradarbiavimą įvairiose gyvenimo srityse grįsti savitarpio supratimu, tarimosi ir susitarimo dvasia, taikiai, demokratinėmis priemonėmis spręsti iškylančius nesutarimus.</w:t>
      </w:r>
    </w:p>
    <w:p w:rsidR="00B56627" w:rsidRDefault="00B56627" w:rsidP="00B56627">
      <w:pPr>
        <w:rPr>
          <w:noProof/>
        </w:rPr>
      </w:pPr>
      <w:r>
        <w:rPr>
          <w:noProof/>
        </w:rPr>
        <w:t>Ugdyti tolerantišką požiūrį į skirtybes – fizinius, religinius, socialinius ir kultūrinius žmonių skirtumus.</w:t>
      </w:r>
    </w:p>
    <w:p w:rsidR="00B56627" w:rsidRDefault="00B56627" w:rsidP="00B56627">
      <w:pPr>
        <w:rPr>
          <w:noProof/>
        </w:rPr>
      </w:pPr>
      <w:r>
        <w:rPr>
          <w:noProof/>
        </w:rPr>
        <w:t>Ugdyti meilę Tėvynei, pasiryžimą ginti jos laisvę ir nepriklausomybę, savo darbu prisidėti prie gimtojo krašto pažangos.</w:t>
      </w:r>
    </w:p>
    <w:p w:rsidR="00B56627" w:rsidRDefault="00B56627" w:rsidP="00B56627">
      <w:pPr>
        <w:rPr>
          <w:b/>
          <w:bCs/>
        </w:rPr>
      </w:pPr>
      <w:r>
        <w:rPr>
          <w:noProof/>
        </w:rPr>
        <w:t>Puoselėti asmens pasiryžimą realiai vertinti ir nuolat tobulinti asmeninę, socialinę kultūrinę ir profesinę kompetenciją.</w:t>
      </w:r>
    </w:p>
    <w:p w:rsidR="00C31534" w:rsidRPr="00C31534" w:rsidRDefault="00C31534" w:rsidP="00C31534">
      <w:pPr>
        <w:pStyle w:val="NormalWeb"/>
        <w:jc w:val="center"/>
      </w:pPr>
      <w:r w:rsidRPr="00C31534">
        <w:rPr>
          <w:b/>
          <w:bCs/>
        </w:rPr>
        <w:lastRenderedPageBreak/>
        <w:t>VEIKLOS PLANAS</w:t>
      </w:r>
    </w:p>
    <w:tbl>
      <w:tblPr>
        <w:tblStyle w:val="prastojilentel"/>
        <w:tblW w:w="15735" w:type="dxa"/>
        <w:tblInd w:w="-6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1136"/>
        <w:gridCol w:w="2930"/>
        <w:gridCol w:w="2215"/>
        <w:gridCol w:w="2231"/>
        <w:gridCol w:w="2417"/>
        <w:gridCol w:w="2694"/>
        <w:gridCol w:w="2112"/>
      </w:tblGrid>
      <w:tr w:rsidR="00C31534" w:rsidRPr="00C31534" w:rsidTr="00721171">
        <w:trPr>
          <w:cantSplit/>
          <w:tblHeader/>
        </w:trPr>
        <w:tc>
          <w:tcPr>
            <w:tcW w:w="36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>
            <w:pPr>
              <w:jc w:val="center"/>
            </w:pPr>
            <w:bookmarkStart w:id="0" w:name="BM0_2_table01"/>
            <w:bookmarkEnd w:id="0"/>
            <w:r w:rsidRPr="00C31534">
              <w:rPr>
                <w:b/>
                <w:bCs/>
              </w:rPr>
              <w:t>Mėnuo</w:t>
            </w:r>
          </w:p>
        </w:tc>
        <w:tc>
          <w:tcPr>
            <w:tcW w:w="4639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>
            <w:pPr>
              <w:jc w:val="center"/>
            </w:pPr>
            <w:r w:rsidRPr="00C31534">
              <w:rPr>
                <w:b/>
                <w:bCs/>
              </w:rPr>
              <w:t>Darbo kryptys</w:t>
            </w:r>
          </w:p>
        </w:tc>
      </w:tr>
      <w:tr w:rsidR="00C31534" w:rsidRPr="00C31534" w:rsidTr="00721171">
        <w:trPr>
          <w:cantSplit/>
          <w:tblHeader/>
        </w:trPr>
        <w:tc>
          <w:tcPr>
            <w:tcW w:w="36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/>
        </w:tc>
        <w:tc>
          <w:tcPr>
            <w:tcW w:w="3112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>
            <w:pPr>
              <w:jc w:val="center"/>
            </w:pPr>
            <w:r w:rsidRPr="00C31534">
              <w:rPr>
                <w:b/>
                <w:bCs/>
              </w:rPr>
              <w:t>Darbas su mokiniais</w:t>
            </w:r>
          </w:p>
        </w:tc>
        <w:tc>
          <w:tcPr>
            <w:tcW w:w="8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>
            <w:pPr>
              <w:jc w:val="center"/>
              <w:rPr>
                <w:b/>
                <w:bCs/>
              </w:rPr>
            </w:pPr>
            <w:r w:rsidRPr="00C31534">
              <w:rPr>
                <w:b/>
                <w:bCs/>
              </w:rPr>
              <w:t>Darbas su tėvais, kitais mokyt. ir m-klos darbuotojais</w:t>
            </w:r>
          </w:p>
        </w:tc>
        <w:tc>
          <w:tcPr>
            <w:tcW w:w="672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>
            <w:pPr>
              <w:jc w:val="center"/>
              <w:rPr>
                <w:b/>
              </w:rPr>
            </w:pPr>
            <w:r w:rsidRPr="00C31534">
              <w:rPr>
                <w:b/>
              </w:rPr>
              <w:t>Dokumentacijos tvarkymas</w:t>
            </w:r>
          </w:p>
        </w:tc>
      </w:tr>
      <w:tr w:rsidR="00C31534" w:rsidRPr="00C31534" w:rsidTr="00721171">
        <w:trPr>
          <w:cantSplit/>
          <w:tblHeader/>
        </w:trPr>
        <w:tc>
          <w:tcPr>
            <w:tcW w:w="36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/>
        </w:tc>
        <w:tc>
          <w:tcPr>
            <w:tcW w:w="2344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>
            <w:pPr>
              <w:jc w:val="center"/>
              <w:rPr>
                <w:sz w:val="20"/>
                <w:szCs w:val="20"/>
              </w:rPr>
            </w:pPr>
            <w:r w:rsidRPr="00C31534">
              <w:rPr>
                <w:b/>
                <w:bCs/>
                <w:sz w:val="20"/>
                <w:szCs w:val="20"/>
              </w:rPr>
              <w:t>Su klase</w:t>
            </w:r>
          </w:p>
        </w:tc>
        <w:tc>
          <w:tcPr>
            <w:tcW w:w="7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>
            <w:pPr>
              <w:jc w:val="center"/>
              <w:rPr>
                <w:sz w:val="20"/>
                <w:szCs w:val="20"/>
              </w:rPr>
            </w:pPr>
            <w:r w:rsidRPr="00C31534">
              <w:rPr>
                <w:b/>
                <w:bCs/>
                <w:sz w:val="20"/>
                <w:szCs w:val="20"/>
              </w:rPr>
              <w:t>Individualus</w:t>
            </w:r>
          </w:p>
        </w:tc>
        <w:tc>
          <w:tcPr>
            <w:tcW w:w="856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>
            <w:pPr>
              <w:jc w:val="center"/>
              <w:rPr>
                <w:sz w:val="20"/>
                <w:szCs w:val="20"/>
              </w:rPr>
            </w:pPr>
            <w:r w:rsidRPr="00C31534">
              <w:rPr>
                <w:sz w:val="20"/>
                <w:szCs w:val="20"/>
              </w:rPr>
              <w:t>(Kl. tėvų susirinkimai, bendri renginiai, projektinė veikla, pokalbiai su med. darbuot. ir kt.)</w:t>
            </w:r>
          </w:p>
        </w:tc>
        <w:tc>
          <w:tcPr>
            <w:tcW w:w="672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>
            <w:pPr>
              <w:rPr>
                <w:b/>
              </w:rPr>
            </w:pPr>
          </w:p>
        </w:tc>
      </w:tr>
      <w:tr w:rsidR="00721171" w:rsidRPr="00C31534" w:rsidTr="00721171">
        <w:trPr>
          <w:cantSplit/>
          <w:tblHeader/>
        </w:trPr>
        <w:tc>
          <w:tcPr>
            <w:tcW w:w="36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/>
        </w:tc>
        <w:tc>
          <w:tcPr>
            <w:tcW w:w="9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>
            <w:pPr>
              <w:snapToGrid w:val="0"/>
              <w:jc w:val="center"/>
              <w:rPr>
                <w:sz w:val="20"/>
                <w:szCs w:val="20"/>
              </w:rPr>
            </w:pPr>
            <w:r w:rsidRPr="00C31534">
              <w:rPr>
                <w:sz w:val="20"/>
                <w:szCs w:val="20"/>
              </w:rPr>
              <w:t xml:space="preserve">Organizuojami renginiai </w:t>
            </w:r>
            <w:r w:rsidRPr="00C31534">
              <w:rPr>
                <w:sz w:val="20"/>
                <w:szCs w:val="20"/>
              </w:rPr>
              <w:br/>
              <w:t>(veiklos forma, tema; integruojamosios programos (žr. pastabą))</w:t>
            </w:r>
          </w:p>
        </w:tc>
        <w:tc>
          <w:tcPr>
            <w:tcW w:w="7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>
            <w:pPr>
              <w:jc w:val="center"/>
              <w:rPr>
                <w:sz w:val="20"/>
                <w:szCs w:val="20"/>
              </w:rPr>
            </w:pPr>
            <w:r w:rsidRPr="00C31534">
              <w:rPr>
                <w:sz w:val="20"/>
                <w:szCs w:val="20"/>
              </w:rPr>
              <w:t>Socialinė veikla, kultūrinės pažintinės dienos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>
            <w:pPr>
              <w:jc w:val="center"/>
              <w:rPr>
                <w:sz w:val="20"/>
                <w:szCs w:val="20"/>
              </w:rPr>
            </w:pPr>
            <w:r w:rsidRPr="00C31534">
              <w:rPr>
                <w:sz w:val="20"/>
                <w:szCs w:val="20"/>
              </w:rPr>
              <w:t>Ugdymas karjerai</w:t>
            </w:r>
          </w:p>
        </w:tc>
        <w:tc>
          <w:tcPr>
            <w:tcW w:w="7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>
            <w:pPr>
              <w:jc w:val="center"/>
              <w:rPr>
                <w:sz w:val="20"/>
                <w:szCs w:val="20"/>
              </w:rPr>
            </w:pPr>
            <w:r w:rsidRPr="00C31534">
              <w:rPr>
                <w:sz w:val="20"/>
                <w:szCs w:val="20"/>
              </w:rPr>
              <w:t>Problemų identifi</w:t>
            </w:r>
            <w:r w:rsidRPr="00C31534">
              <w:rPr>
                <w:sz w:val="20"/>
                <w:szCs w:val="20"/>
              </w:rPr>
              <w:softHyphen/>
              <w:t>kavimas, konsultacijos, pagalba, darbas su rizikos grupės, specialiųjų poreikių auklėtiniais</w:t>
            </w:r>
          </w:p>
        </w:tc>
        <w:tc>
          <w:tcPr>
            <w:tcW w:w="85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>
            <w:pPr>
              <w:rPr>
                <w:sz w:val="20"/>
                <w:szCs w:val="20"/>
              </w:rPr>
            </w:pPr>
          </w:p>
        </w:tc>
        <w:tc>
          <w:tcPr>
            <w:tcW w:w="672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>
            <w:pPr>
              <w:rPr>
                <w:b/>
              </w:rPr>
            </w:pPr>
          </w:p>
        </w:tc>
      </w:tr>
      <w:tr w:rsidR="00721171" w:rsidRPr="00C31534" w:rsidTr="00721171">
        <w:tc>
          <w:tcPr>
            <w:tcW w:w="3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 w:rsidP="00C31534">
            <w:pPr>
              <w:spacing w:before="60" w:after="60"/>
            </w:pPr>
            <w:r w:rsidRPr="00C31534">
              <w:t>Rugsėjis</w:t>
            </w:r>
          </w:p>
        </w:tc>
        <w:tc>
          <w:tcPr>
            <w:tcW w:w="9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490333" w:rsidP="00721171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1.</w:t>
            </w:r>
            <w:r w:rsidR="006B16A2" w:rsidRPr="00721171">
              <w:rPr>
                <w:sz w:val="20"/>
                <w:szCs w:val="20"/>
              </w:rPr>
              <w:t xml:space="preserve"> 1. Saugaus eismo instruktažas. Klasės savivaldos organizavimas.</w:t>
            </w:r>
            <w:r w:rsidR="00721171" w:rsidRPr="00721171">
              <w:rPr>
                <w:sz w:val="20"/>
                <w:szCs w:val="20"/>
              </w:rPr>
              <w:t xml:space="preserve"> Klasės darbo plano kūrimas, pasiūlymų ir idėjų bankas.</w:t>
            </w:r>
          </w:p>
          <w:p w:rsidR="00490333" w:rsidRPr="00721171" w:rsidRDefault="00490333" w:rsidP="00C31534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2. OPPP</w:t>
            </w:r>
            <w:r w:rsidR="006B16A2" w:rsidRPr="00721171">
              <w:rPr>
                <w:sz w:val="20"/>
                <w:szCs w:val="20"/>
              </w:rPr>
              <w:t xml:space="preserve"> (pertraukų kokybė: mokomės ilsėtis ir bendrauti).</w:t>
            </w:r>
          </w:p>
          <w:p w:rsidR="006B16A2" w:rsidRPr="00721171" w:rsidRDefault="00490333" w:rsidP="006B16A2">
            <w:pPr>
              <w:tabs>
                <w:tab w:val="left" w:pos="1080"/>
              </w:tabs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3.</w:t>
            </w:r>
            <w:r w:rsidR="006B16A2" w:rsidRPr="00721171">
              <w:rPr>
                <w:sz w:val="20"/>
                <w:szCs w:val="20"/>
              </w:rPr>
              <w:t xml:space="preserve"> Mokinio taisyklės. Mokyklos taisyklės.</w:t>
            </w:r>
            <w:r w:rsidR="00721171">
              <w:rPr>
                <w:rFonts w:ascii="Helvetica" w:hAnsi="Helvetica" w:cs="Helvetica"/>
                <w:color w:val="4B4C4D"/>
                <w:sz w:val="19"/>
                <w:szCs w:val="19"/>
                <w:shd w:val="clear" w:color="auto" w:fill="FFFFFF"/>
              </w:rPr>
              <w:t xml:space="preserve"> </w:t>
            </w:r>
            <w:r w:rsidR="00721171" w:rsidRPr="0072117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Mokinių asmeninių ir mokymosi lūkesčių aptarimas.</w:t>
            </w:r>
          </w:p>
          <w:p w:rsidR="00490333" w:rsidRPr="00721171" w:rsidRDefault="00490333" w:rsidP="00721171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4. OPPP</w:t>
            </w:r>
            <w:r w:rsidR="006B16A2" w:rsidRPr="00721171">
              <w:rPr>
                <w:sz w:val="20"/>
                <w:szCs w:val="20"/>
              </w:rPr>
              <w:t xml:space="preserve"> (taisyklių prieš patyčias kartojimas).</w:t>
            </w:r>
            <w:r w:rsidR="00721171" w:rsidRPr="00721171">
              <w:rPr>
                <w:sz w:val="20"/>
                <w:szCs w:val="20"/>
              </w:rPr>
              <w:t xml:space="preserve"> Renginys, skirtas kalbų dienai paminėti.</w:t>
            </w:r>
          </w:p>
        </w:tc>
        <w:tc>
          <w:tcPr>
            <w:tcW w:w="7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603DDF" w:rsidP="006B16A2">
            <w:pPr>
              <w:jc w:val="both"/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5</w:t>
            </w:r>
            <w:r w:rsidR="006B16A2" w:rsidRPr="00721171">
              <w:rPr>
                <w:sz w:val="20"/>
                <w:szCs w:val="20"/>
              </w:rPr>
              <w:t>. Mokslo ir žinių diena.</w:t>
            </w:r>
          </w:p>
          <w:p w:rsidR="006B16A2" w:rsidRPr="00721171" w:rsidRDefault="00603DDF" w:rsidP="006B16A2">
            <w:pPr>
              <w:jc w:val="both"/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6</w:t>
            </w:r>
            <w:r w:rsidR="006B16A2" w:rsidRPr="00721171">
              <w:rPr>
                <w:sz w:val="20"/>
                <w:szCs w:val="20"/>
              </w:rPr>
              <w:t>. Vadovėlių tvarkymas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C31534" w:rsidP="00C31534">
            <w:pPr>
              <w:rPr>
                <w:sz w:val="20"/>
                <w:szCs w:val="20"/>
              </w:rPr>
            </w:pPr>
          </w:p>
        </w:tc>
        <w:tc>
          <w:tcPr>
            <w:tcW w:w="7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C31534" w:rsidP="00C31534">
            <w:pPr>
              <w:rPr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603DDF" w:rsidP="00C31534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7</w:t>
            </w:r>
            <w:r w:rsidR="006B16A2" w:rsidRPr="00721171">
              <w:rPr>
                <w:sz w:val="20"/>
                <w:szCs w:val="20"/>
              </w:rPr>
              <w:t>. Pokalbis su med. darbuotoja.</w:t>
            </w:r>
          </w:p>
          <w:p w:rsidR="006B16A2" w:rsidRPr="00721171" w:rsidRDefault="00603DDF" w:rsidP="006B16A2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8</w:t>
            </w:r>
            <w:r w:rsidR="006B16A2" w:rsidRPr="00721171">
              <w:rPr>
                <w:sz w:val="20"/>
                <w:szCs w:val="20"/>
              </w:rPr>
              <w:t>. Pokalbis su spec. pedagoge.</w:t>
            </w:r>
          </w:p>
        </w:tc>
        <w:tc>
          <w:tcPr>
            <w:tcW w:w="6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603DDF" w:rsidP="006B16A2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9</w:t>
            </w:r>
            <w:r w:rsidR="006B16A2" w:rsidRPr="00721171">
              <w:rPr>
                <w:sz w:val="20"/>
                <w:szCs w:val="20"/>
              </w:rPr>
              <w:t>.TAMO tvarkymas.</w:t>
            </w:r>
          </w:p>
          <w:p w:rsidR="006B16A2" w:rsidRPr="00721171" w:rsidRDefault="00603DDF" w:rsidP="006B16A2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10</w:t>
            </w:r>
            <w:r w:rsidR="006B16A2" w:rsidRPr="00721171">
              <w:rPr>
                <w:sz w:val="20"/>
                <w:szCs w:val="20"/>
              </w:rPr>
              <w:t>. Individualios Tomo programos rašymas.</w:t>
            </w:r>
          </w:p>
          <w:p w:rsidR="006B16A2" w:rsidRPr="00721171" w:rsidRDefault="00603DDF" w:rsidP="006B16A2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11</w:t>
            </w:r>
            <w:r w:rsidR="006B16A2" w:rsidRPr="00721171">
              <w:rPr>
                <w:sz w:val="20"/>
                <w:szCs w:val="20"/>
              </w:rPr>
              <w:t>. Pritaikytos Evelinos programos rašymas.</w:t>
            </w:r>
          </w:p>
          <w:p w:rsidR="006B16A2" w:rsidRPr="00721171" w:rsidRDefault="00603DDF" w:rsidP="006B16A2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12</w:t>
            </w:r>
            <w:r w:rsidR="006B16A2" w:rsidRPr="00721171">
              <w:rPr>
                <w:sz w:val="20"/>
                <w:szCs w:val="20"/>
              </w:rPr>
              <w:t>. Klasės veiklos planavimas.</w:t>
            </w:r>
          </w:p>
        </w:tc>
      </w:tr>
      <w:tr w:rsidR="00721171" w:rsidRPr="00C31534" w:rsidTr="00721171">
        <w:tc>
          <w:tcPr>
            <w:tcW w:w="3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 w:rsidP="00C31534">
            <w:pPr>
              <w:spacing w:before="60" w:after="60"/>
            </w:pPr>
            <w:r w:rsidRPr="00C31534">
              <w:t>Spalis</w:t>
            </w:r>
          </w:p>
        </w:tc>
        <w:tc>
          <w:tcPr>
            <w:tcW w:w="9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490333" w:rsidP="00721171">
            <w:pPr>
              <w:rPr>
                <w:rStyle w:val="Emphasis"/>
                <w:i w:val="0"/>
                <w:sz w:val="20"/>
                <w:szCs w:val="20"/>
              </w:rPr>
            </w:pPr>
            <w:r w:rsidRPr="00721171">
              <w:rPr>
                <w:rStyle w:val="Emphasis"/>
                <w:i w:val="0"/>
                <w:sz w:val="20"/>
                <w:szCs w:val="20"/>
              </w:rPr>
              <w:t>1.</w:t>
            </w:r>
            <w:r w:rsidR="00721171" w:rsidRPr="00721171">
              <w:rPr>
                <w:rStyle w:val="Emphasis"/>
                <w:i w:val="0"/>
                <w:sz w:val="20"/>
                <w:szCs w:val="20"/>
              </w:rPr>
              <w:t xml:space="preserve">  </w:t>
            </w:r>
            <w:r w:rsidR="00721171" w:rsidRPr="00721171">
              <w:rPr>
                <w:sz w:val="20"/>
                <w:szCs w:val="20"/>
              </w:rPr>
              <w:t xml:space="preserve">SUP </w:t>
            </w:r>
            <w:r w:rsidR="00721171" w:rsidRPr="00721171">
              <w:rPr>
                <w:rStyle w:val="Emphasis"/>
                <w:i w:val="0"/>
                <w:sz w:val="20"/>
                <w:szCs w:val="20"/>
              </w:rPr>
              <w:t>„Kaip aš planuoju savo dieną?“</w:t>
            </w:r>
          </w:p>
          <w:p w:rsidR="00721171" w:rsidRPr="00721171" w:rsidRDefault="00490333" w:rsidP="00721171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2. OPPP</w:t>
            </w:r>
            <w:r w:rsidR="00721171" w:rsidRPr="00721171">
              <w:rPr>
                <w:sz w:val="20"/>
                <w:szCs w:val="20"/>
              </w:rPr>
              <w:t xml:space="preserve"> „Kaip aš galiu apsisaugoti pats ir apsaugoti savo draugą?“</w:t>
            </w:r>
            <w:r w:rsidR="00721171" w:rsidRPr="00721171">
              <w:rPr>
                <w:sz w:val="18"/>
                <w:szCs w:val="18"/>
              </w:rPr>
              <w:t xml:space="preserve"> SP</w:t>
            </w:r>
          </w:p>
          <w:p w:rsidR="00721171" w:rsidRPr="00721171" w:rsidRDefault="00490333" w:rsidP="00721171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3.</w:t>
            </w:r>
            <w:r w:rsidR="00721171" w:rsidRPr="00721171">
              <w:rPr>
                <w:sz w:val="20"/>
                <w:szCs w:val="20"/>
              </w:rPr>
              <w:t xml:space="preserve"> Popietė „Rudens fotosesija“.</w:t>
            </w:r>
          </w:p>
          <w:p w:rsidR="00490333" w:rsidRPr="00721171" w:rsidRDefault="00490333" w:rsidP="00C31534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4. OPPP</w:t>
            </w:r>
            <w:r w:rsidR="00721171" w:rsidRPr="00721171">
              <w:rPr>
                <w:sz w:val="20"/>
                <w:szCs w:val="20"/>
              </w:rPr>
              <w:t>,,Ko  nelinkėčiau sau ir kitiems“ (vaizdelių apie smurtą mokyklose internete peržiūra ir pokalbis)</w:t>
            </w:r>
          </w:p>
        </w:tc>
        <w:tc>
          <w:tcPr>
            <w:tcW w:w="7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721171" w:rsidP="00721171">
            <w:pPr>
              <w:rPr>
                <w:i/>
                <w:iCs/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5. Dalyvavimas Mokytojo dienos renginiuose</w:t>
            </w:r>
            <w:r w:rsidRPr="00721171">
              <w:rPr>
                <w:i/>
                <w:iCs/>
                <w:sz w:val="20"/>
                <w:szCs w:val="20"/>
              </w:rPr>
              <w:t>.</w:t>
            </w:r>
          </w:p>
          <w:p w:rsidR="00C31534" w:rsidRPr="00721171" w:rsidRDefault="00721171" w:rsidP="00C31534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6.</w:t>
            </w:r>
            <w:r w:rsidR="00603DDF" w:rsidRPr="00721171">
              <w:rPr>
                <w:sz w:val="20"/>
                <w:szCs w:val="20"/>
              </w:rPr>
              <w:t>Rudens gėrybių mugė, kūrybos diena, skirta Tarmių metams</w:t>
            </w:r>
            <w:r w:rsidRPr="00721171">
              <w:rPr>
                <w:sz w:val="20"/>
                <w:szCs w:val="20"/>
              </w:rPr>
              <w:t>.</w:t>
            </w:r>
          </w:p>
          <w:p w:rsidR="00721171" w:rsidRPr="00721171" w:rsidRDefault="00721171" w:rsidP="00C31534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7. Aplinkos tvarkymas.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721171" w:rsidP="00C31534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8.</w:t>
            </w:r>
            <w:r w:rsidRPr="00721171">
              <w:rPr>
                <w:sz w:val="18"/>
                <w:szCs w:val="18"/>
              </w:rPr>
              <w:t xml:space="preserve"> ŠLP</w:t>
            </w:r>
            <w:r w:rsidRPr="00721171">
              <w:rPr>
                <w:sz w:val="20"/>
                <w:szCs w:val="20"/>
              </w:rPr>
              <w:t>„ Kodėl svarbu  turėti mylimą darbą“</w:t>
            </w:r>
          </w:p>
        </w:tc>
        <w:tc>
          <w:tcPr>
            <w:tcW w:w="7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721171" w:rsidP="00721171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9.Individualus darbas su mokiniais, nuolat akcentuojant mokinių draugiškus poelgius, padėti spręsti iškilusias problemas.</w:t>
            </w:r>
          </w:p>
          <w:p w:rsidR="00C31534" w:rsidRPr="00721171" w:rsidRDefault="00C31534" w:rsidP="00C31534">
            <w:pPr>
              <w:rPr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721171" w:rsidP="00C31534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10.Individualus darbas su tėvais, supažindinant su jų vaikų draugiškais poelgiais. Skatinti dalyvauti ekskursijose, klasės renginiuose.</w:t>
            </w:r>
          </w:p>
        </w:tc>
        <w:tc>
          <w:tcPr>
            <w:tcW w:w="6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721171" w:rsidP="00721171">
            <w:r>
              <w:rPr>
                <w:sz w:val="20"/>
                <w:szCs w:val="20"/>
              </w:rPr>
              <w:t>11-12.</w:t>
            </w:r>
            <w:r w:rsidRPr="00721171">
              <w:rPr>
                <w:sz w:val="20"/>
                <w:szCs w:val="20"/>
              </w:rPr>
              <w:t xml:space="preserve">TAMO </w:t>
            </w:r>
            <w:r>
              <w:rPr>
                <w:sz w:val="20"/>
                <w:szCs w:val="20"/>
              </w:rPr>
              <w:t xml:space="preserve">dienyno ir lankomumo </w:t>
            </w:r>
            <w:r w:rsidRPr="00721171">
              <w:rPr>
                <w:sz w:val="20"/>
                <w:szCs w:val="20"/>
              </w:rPr>
              <w:t>tvarkymas.</w:t>
            </w:r>
            <w:r w:rsidRPr="00C31534">
              <w:t xml:space="preserve"> </w:t>
            </w:r>
          </w:p>
        </w:tc>
      </w:tr>
      <w:tr w:rsidR="00721171" w:rsidRPr="00C31534" w:rsidTr="00721171">
        <w:tc>
          <w:tcPr>
            <w:tcW w:w="3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 w:rsidP="00C31534">
            <w:pPr>
              <w:spacing w:before="60" w:after="60"/>
            </w:pPr>
            <w:r w:rsidRPr="00C31534">
              <w:t>Lapkritis</w:t>
            </w:r>
          </w:p>
        </w:tc>
        <w:tc>
          <w:tcPr>
            <w:tcW w:w="9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490333" w:rsidP="00721171">
            <w:pPr>
              <w:rPr>
                <w:rFonts w:eastAsia="Batang"/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1.</w:t>
            </w:r>
            <w:r w:rsidR="00721171" w:rsidRPr="00721171">
              <w:rPr>
                <w:sz w:val="20"/>
                <w:szCs w:val="20"/>
              </w:rPr>
              <w:t xml:space="preserve"> </w:t>
            </w:r>
            <w:r w:rsidR="00721171" w:rsidRPr="00721171">
              <w:rPr>
                <w:rFonts w:eastAsia="Batang"/>
                <w:sz w:val="20"/>
                <w:szCs w:val="20"/>
              </w:rPr>
              <w:t xml:space="preserve">Klasės valandėlė mergaitėm „Noriu būti graži“ </w:t>
            </w:r>
            <w:r w:rsidR="00721171" w:rsidRPr="00721171">
              <w:rPr>
                <w:sz w:val="18"/>
                <w:szCs w:val="18"/>
              </w:rPr>
              <w:t>ATPP</w:t>
            </w:r>
            <w:r w:rsidR="00721171">
              <w:rPr>
                <w:sz w:val="18"/>
                <w:szCs w:val="18"/>
              </w:rPr>
              <w:t>.</w:t>
            </w:r>
          </w:p>
          <w:p w:rsidR="00721171" w:rsidRPr="00721171" w:rsidRDefault="00490333" w:rsidP="00721171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2. OPPP</w:t>
            </w:r>
            <w:r w:rsidR="00721171" w:rsidRPr="00721171">
              <w:rPr>
                <w:sz w:val="20"/>
                <w:szCs w:val="20"/>
              </w:rPr>
              <w:t>„Kaip aš elgiuosi su kitokiu nei aš žmogumi?“</w:t>
            </w:r>
            <w:r w:rsidR="00721171" w:rsidRPr="00721171">
              <w:rPr>
                <w:sz w:val="18"/>
                <w:szCs w:val="18"/>
              </w:rPr>
              <w:t xml:space="preserve"> SP</w:t>
            </w:r>
          </w:p>
          <w:p w:rsidR="00721171" w:rsidRPr="00721171" w:rsidRDefault="00490333" w:rsidP="00721171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3.</w:t>
            </w:r>
            <w:r w:rsidR="00721171">
              <w:rPr>
                <w:sz w:val="20"/>
                <w:szCs w:val="20"/>
              </w:rPr>
              <w:t xml:space="preserve"> </w:t>
            </w:r>
            <w:r w:rsidR="00721171" w:rsidRPr="00721171">
              <w:rPr>
                <w:sz w:val="20"/>
                <w:szCs w:val="20"/>
              </w:rPr>
              <w:t>Lankome tėvų darbovietes.</w:t>
            </w:r>
          </w:p>
          <w:p w:rsidR="00490333" w:rsidRPr="00721171" w:rsidRDefault="00490333" w:rsidP="00C31534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4. OPPP</w:t>
            </w:r>
            <w:r w:rsidR="00721171" w:rsidRPr="00721171">
              <w:rPr>
                <w:sz w:val="20"/>
                <w:szCs w:val="20"/>
              </w:rPr>
              <w:t>„Patyčių tikslas- pažeminti silpnesnį“</w:t>
            </w:r>
          </w:p>
        </w:tc>
        <w:tc>
          <w:tcPr>
            <w:tcW w:w="7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721171" w:rsidP="007211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  <w:r w:rsidRPr="00721171">
              <w:rPr>
                <w:sz w:val="20"/>
                <w:szCs w:val="20"/>
              </w:rPr>
              <w:t>Klasės stendo atnaujinimas.</w:t>
            </w:r>
          </w:p>
          <w:p w:rsidR="00721171" w:rsidRPr="00721171" w:rsidRDefault="00721171" w:rsidP="007211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721171">
              <w:rPr>
                <w:sz w:val="20"/>
                <w:szCs w:val="20"/>
              </w:rPr>
              <w:t>Dalyvavimas renginyje, skirtame Tarmių metams.</w:t>
            </w:r>
          </w:p>
          <w:p w:rsidR="00C31534" w:rsidRPr="00721171" w:rsidRDefault="00C31534" w:rsidP="00C31534">
            <w:pPr>
              <w:rPr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721171" w:rsidP="007211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FD5CCF">
              <w:rPr>
                <w:sz w:val="20"/>
                <w:szCs w:val="20"/>
              </w:rPr>
              <w:t>-7.</w:t>
            </w:r>
            <w:r w:rsidRPr="00721171">
              <w:rPr>
                <w:sz w:val="18"/>
                <w:szCs w:val="18"/>
              </w:rPr>
              <w:t xml:space="preserve"> ŠLP </w:t>
            </w:r>
            <w:r>
              <w:rPr>
                <w:sz w:val="18"/>
                <w:szCs w:val="18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Pr="00721171">
              <w:rPr>
                <w:sz w:val="20"/>
                <w:szCs w:val="20"/>
              </w:rPr>
              <w:t>Lankome tėvų darbovietes.</w:t>
            </w:r>
          </w:p>
          <w:p w:rsidR="00C31534" w:rsidRPr="00721171" w:rsidRDefault="00C31534" w:rsidP="00C31534">
            <w:pPr>
              <w:rPr>
                <w:sz w:val="20"/>
                <w:szCs w:val="20"/>
              </w:rPr>
            </w:pPr>
          </w:p>
        </w:tc>
        <w:tc>
          <w:tcPr>
            <w:tcW w:w="7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FD5CCF" w:rsidP="007211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  <w:r w:rsidR="00721171" w:rsidRPr="00721171">
              <w:rPr>
                <w:sz w:val="20"/>
                <w:szCs w:val="20"/>
              </w:rPr>
              <w:t>Individualus darbas su mokiniais, nuolat akcentuojant mokinių draugiškus poelgius, padėti spręsti iškilusias problemas.</w:t>
            </w:r>
          </w:p>
          <w:p w:rsidR="00C31534" w:rsidRPr="00721171" w:rsidRDefault="00C31534" w:rsidP="00C31534">
            <w:pPr>
              <w:rPr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FD5CCF" w:rsidP="00C31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  <w:r w:rsidR="00721171" w:rsidRPr="00721171">
              <w:rPr>
                <w:sz w:val="20"/>
                <w:szCs w:val="20"/>
              </w:rPr>
              <w:t>Pokalbis su dėstančiais mokytojais.</w:t>
            </w:r>
          </w:p>
          <w:p w:rsidR="00721171" w:rsidRPr="00721171" w:rsidRDefault="00FD5CCF" w:rsidP="00721171">
            <w:pPr>
              <w:rPr>
                <w:rFonts w:eastAsia="Batang"/>
                <w:sz w:val="20"/>
                <w:szCs w:val="20"/>
              </w:rPr>
            </w:pPr>
            <w:r>
              <w:rPr>
                <w:rFonts w:eastAsia="Batang"/>
                <w:sz w:val="20"/>
                <w:szCs w:val="20"/>
              </w:rPr>
              <w:t>10.</w:t>
            </w:r>
            <w:r w:rsidR="00721171" w:rsidRPr="00721171">
              <w:rPr>
                <w:rFonts w:eastAsia="Batang"/>
                <w:sz w:val="20"/>
                <w:szCs w:val="20"/>
              </w:rPr>
              <w:t xml:space="preserve">Klasės tėvų informavimas apie moksleivių elgesį ir pažangumą. </w:t>
            </w:r>
          </w:p>
          <w:p w:rsidR="00721171" w:rsidRPr="00721171" w:rsidRDefault="00721171" w:rsidP="00C31534">
            <w:pPr>
              <w:rPr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721171" w:rsidP="00721171">
            <w:r w:rsidRPr="00721171">
              <w:rPr>
                <w:sz w:val="20"/>
                <w:szCs w:val="20"/>
              </w:rPr>
              <w:t>11-12.TAMO dienyno ir lankomumo tvarkymas.</w:t>
            </w:r>
          </w:p>
        </w:tc>
      </w:tr>
      <w:tr w:rsidR="00721171" w:rsidRPr="00C31534" w:rsidTr="00721171">
        <w:tc>
          <w:tcPr>
            <w:tcW w:w="3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 w:rsidP="00C31534">
            <w:pPr>
              <w:spacing w:before="60" w:after="60"/>
            </w:pPr>
            <w:r w:rsidRPr="00C31534">
              <w:t>Gruodis</w:t>
            </w:r>
          </w:p>
        </w:tc>
        <w:tc>
          <w:tcPr>
            <w:tcW w:w="9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490333" w:rsidP="00C31534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1. OPPP</w:t>
            </w:r>
            <w:r w:rsidR="00721171" w:rsidRPr="00721171">
              <w:rPr>
                <w:rFonts w:eastAsia="Batang"/>
                <w:sz w:val="20"/>
                <w:szCs w:val="20"/>
              </w:rPr>
              <w:t>„Kaip sudrausminti bendraklasį?“</w:t>
            </w:r>
          </w:p>
          <w:p w:rsidR="00721171" w:rsidRPr="00721171" w:rsidRDefault="00490333" w:rsidP="00721171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2.</w:t>
            </w:r>
            <w:r w:rsidR="00721171" w:rsidRPr="00721171">
              <w:rPr>
                <w:sz w:val="20"/>
                <w:szCs w:val="20"/>
              </w:rPr>
              <w:t xml:space="preserve"> Dalyvavimas labdaros akcijoje „Savo rankų darbu pradžiuginsiu kitą vaiką“.</w:t>
            </w:r>
            <w:r w:rsidR="00721171" w:rsidRPr="00721171">
              <w:rPr>
                <w:sz w:val="18"/>
                <w:szCs w:val="18"/>
              </w:rPr>
              <w:t xml:space="preserve"> EKP</w:t>
            </w:r>
            <w:r w:rsidR="00721171">
              <w:rPr>
                <w:sz w:val="18"/>
                <w:szCs w:val="18"/>
              </w:rPr>
              <w:t>.</w:t>
            </w:r>
          </w:p>
          <w:p w:rsidR="00721171" w:rsidRPr="00721171" w:rsidRDefault="00490333" w:rsidP="00721171">
            <w:pPr>
              <w:rPr>
                <w:rFonts w:eastAsia="Batang"/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3. OPPP</w:t>
            </w:r>
            <w:r w:rsidR="00721171" w:rsidRPr="00721171">
              <w:rPr>
                <w:rFonts w:eastAsia="Batang"/>
              </w:rPr>
              <w:t>„</w:t>
            </w:r>
            <w:r w:rsidR="00721171" w:rsidRPr="00721171">
              <w:rPr>
                <w:rFonts w:eastAsia="Batang"/>
                <w:sz w:val="20"/>
                <w:szCs w:val="20"/>
              </w:rPr>
              <w:t xml:space="preserve">Žodis tik pamoko, o </w:t>
            </w:r>
            <w:r w:rsidR="00721171" w:rsidRPr="00721171">
              <w:rPr>
                <w:rFonts w:eastAsia="Batang"/>
                <w:sz w:val="20"/>
                <w:szCs w:val="20"/>
              </w:rPr>
              <w:lastRenderedPageBreak/>
              <w:t>pavyzdys patraukia“</w:t>
            </w:r>
            <w:r w:rsidR="00721171">
              <w:rPr>
                <w:rFonts w:eastAsia="Batang"/>
                <w:sz w:val="20"/>
                <w:szCs w:val="20"/>
              </w:rPr>
              <w:t>.</w:t>
            </w:r>
            <w:r w:rsidR="00721171" w:rsidRPr="00721171">
              <w:rPr>
                <w:sz w:val="18"/>
                <w:szCs w:val="18"/>
              </w:rPr>
              <w:t xml:space="preserve"> ATPP</w:t>
            </w:r>
          </w:p>
          <w:p w:rsidR="00490333" w:rsidRPr="00721171" w:rsidRDefault="00490333" w:rsidP="00C31534">
            <w:pPr>
              <w:rPr>
                <w:sz w:val="20"/>
                <w:szCs w:val="20"/>
              </w:rPr>
            </w:pPr>
          </w:p>
        </w:tc>
        <w:tc>
          <w:tcPr>
            <w:tcW w:w="7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Default="00721171" w:rsidP="00C31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4.</w:t>
            </w:r>
            <w:r w:rsidRPr="00721171">
              <w:rPr>
                <w:sz w:val="20"/>
                <w:szCs w:val="20"/>
              </w:rPr>
              <w:t>Šv. Kalėdų mugė ir žiemos šventė „Kalėdų siurprizai“</w:t>
            </w:r>
            <w:r>
              <w:rPr>
                <w:sz w:val="20"/>
                <w:szCs w:val="20"/>
              </w:rPr>
              <w:t>.</w:t>
            </w:r>
          </w:p>
          <w:p w:rsidR="00721171" w:rsidRPr="00721171" w:rsidRDefault="00721171" w:rsidP="00C31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EC63DD">
              <w:rPr>
                <w:sz w:val="20"/>
                <w:szCs w:val="20"/>
              </w:rPr>
              <w:t xml:space="preserve"> </w:t>
            </w:r>
            <w:r w:rsidRPr="00721171">
              <w:rPr>
                <w:sz w:val="20"/>
                <w:szCs w:val="20"/>
              </w:rPr>
              <w:t>Klasės puošimas.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FD5CCF" w:rsidP="00C31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</w:t>
            </w:r>
          </w:p>
        </w:tc>
        <w:tc>
          <w:tcPr>
            <w:tcW w:w="7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5CCF" w:rsidRDefault="00FD5CCF" w:rsidP="007211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 Pokalbis su prastai besimokančiais mokiniais.</w:t>
            </w:r>
          </w:p>
          <w:p w:rsidR="00C31534" w:rsidRPr="00C31534" w:rsidRDefault="00C31534" w:rsidP="00FD5CCF"/>
        </w:tc>
        <w:tc>
          <w:tcPr>
            <w:tcW w:w="8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6EF3" w:rsidRPr="00C31534" w:rsidRDefault="00056EF3" w:rsidP="00056EF3">
            <w:r>
              <w:rPr>
                <w:sz w:val="20"/>
                <w:szCs w:val="20"/>
              </w:rPr>
              <w:t>7-9.Pasiruošimas t</w:t>
            </w:r>
            <w:r w:rsidRPr="00721171">
              <w:rPr>
                <w:sz w:val="20"/>
                <w:szCs w:val="20"/>
              </w:rPr>
              <w:t>ėvų susirinkim</w:t>
            </w:r>
            <w:r>
              <w:rPr>
                <w:sz w:val="20"/>
                <w:szCs w:val="20"/>
              </w:rPr>
              <w:t>ui ir jo organizavimas (kviečiami tik tie tėvai, kurių vaikai turi mokymosi problemų).</w:t>
            </w:r>
          </w:p>
          <w:p w:rsidR="00C31534" w:rsidRPr="00C31534" w:rsidRDefault="00C31534" w:rsidP="00C31534"/>
        </w:tc>
        <w:tc>
          <w:tcPr>
            <w:tcW w:w="6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721171" w:rsidP="00FD5CCF">
            <w:r w:rsidRPr="00721171">
              <w:rPr>
                <w:sz w:val="20"/>
                <w:szCs w:val="20"/>
              </w:rPr>
              <w:t>1</w:t>
            </w:r>
            <w:r w:rsidR="00FD5CCF">
              <w:rPr>
                <w:sz w:val="20"/>
                <w:szCs w:val="20"/>
              </w:rPr>
              <w:t>0</w:t>
            </w:r>
            <w:r w:rsidRPr="00721171">
              <w:rPr>
                <w:sz w:val="20"/>
                <w:szCs w:val="20"/>
              </w:rPr>
              <w:t>-1</w:t>
            </w:r>
            <w:r w:rsidR="00FD5CCF">
              <w:rPr>
                <w:sz w:val="20"/>
                <w:szCs w:val="20"/>
              </w:rPr>
              <w:t>1</w:t>
            </w:r>
            <w:r w:rsidRPr="00721171">
              <w:rPr>
                <w:sz w:val="20"/>
                <w:szCs w:val="20"/>
              </w:rPr>
              <w:t>.TAMO dienyno ir lankomumo tvarkymas.</w:t>
            </w:r>
          </w:p>
        </w:tc>
      </w:tr>
      <w:tr w:rsidR="00721171" w:rsidRPr="00C31534" w:rsidTr="00721171">
        <w:tc>
          <w:tcPr>
            <w:tcW w:w="3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 w:rsidP="00C31534">
            <w:pPr>
              <w:spacing w:before="60" w:after="60"/>
            </w:pPr>
            <w:r w:rsidRPr="00C31534">
              <w:lastRenderedPageBreak/>
              <w:t>Sausis</w:t>
            </w:r>
          </w:p>
        </w:tc>
        <w:tc>
          <w:tcPr>
            <w:tcW w:w="9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490333" w:rsidP="00721171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1.</w:t>
            </w:r>
            <w:r w:rsidR="00721171" w:rsidRPr="00D13F86">
              <w:t xml:space="preserve"> </w:t>
            </w:r>
            <w:r w:rsidR="00721171" w:rsidRPr="00721171">
              <w:rPr>
                <w:sz w:val="20"/>
                <w:szCs w:val="20"/>
              </w:rPr>
              <w:t>Dalyvavimas renginyje „Sausio 13- oji- Laisvės gynėjų diena“</w:t>
            </w:r>
          </w:p>
          <w:p w:rsidR="00721171" w:rsidRPr="00721171" w:rsidRDefault="00490333" w:rsidP="00721171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2. OPPP</w:t>
            </w:r>
            <w:r w:rsidR="00721171" w:rsidRPr="00721171">
              <w:rPr>
                <w:rFonts w:eastAsia="Batang"/>
                <w:sz w:val="20"/>
                <w:szCs w:val="20"/>
              </w:rPr>
              <w:t>„Bendraamžių grupės įtaka“</w:t>
            </w:r>
            <w:r w:rsidR="00721171">
              <w:rPr>
                <w:rFonts w:eastAsia="Batang"/>
                <w:sz w:val="20"/>
                <w:szCs w:val="20"/>
              </w:rPr>
              <w:t>.</w:t>
            </w:r>
            <w:r w:rsidR="00721171">
              <w:rPr>
                <w:sz w:val="20"/>
                <w:szCs w:val="20"/>
              </w:rPr>
              <w:t xml:space="preserve"> </w:t>
            </w:r>
            <w:r w:rsidR="00721171" w:rsidRPr="00721171">
              <w:rPr>
                <w:sz w:val="20"/>
                <w:szCs w:val="20"/>
              </w:rPr>
              <w:t xml:space="preserve"> ,,Signalinio pusmečio aptarimas“.</w:t>
            </w:r>
          </w:p>
          <w:p w:rsidR="00721171" w:rsidRPr="00721171" w:rsidRDefault="00490333" w:rsidP="00721171">
            <w:pPr>
              <w:rPr>
                <w:rFonts w:eastAsia="Batang"/>
              </w:rPr>
            </w:pPr>
            <w:r w:rsidRPr="00721171">
              <w:rPr>
                <w:sz w:val="20"/>
                <w:szCs w:val="20"/>
              </w:rPr>
              <w:t>3.</w:t>
            </w:r>
            <w:r w:rsidR="00721171" w:rsidRPr="00721171">
              <w:rPr>
                <w:sz w:val="18"/>
                <w:szCs w:val="18"/>
              </w:rPr>
              <w:t xml:space="preserve"> SUP</w:t>
            </w:r>
            <w:r w:rsidR="00721171">
              <w:t xml:space="preserve"> </w:t>
            </w:r>
            <w:r w:rsidR="00721171" w:rsidRPr="00721171">
              <w:rPr>
                <w:sz w:val="18"/>
                <w:szCs w:val="18"/>
              </w:rPr>
              <w:t>ATPP</w:t>
            </w:r>
            <w:r w:rsidR="00721171" w:rsidRPr="00721171">
              <w:rPr>
                <w:rFonts w:eastAsia="Batang"/>
                <w:sz w:val="20"/>
                <w:szCs w:val="20"/>
              </w:rPr>
              <w:t xml:space="preserve"> „Žmogaus sveikatą lemiantys veiksniai“</w:t>
            </w:r>
            <w:r w:rsidR="00721171">
              <w:rPr>
                <w:rFonts w:eastAsia="Batang"/>
                <w:sz w:val="20"/>
                <w:szCs w:val="20"/>
              </w:rPr>
              <w:t>.</w:t>
            </w:r>
          </w:p>
          <w:p w:rsidR="00490333" w:rsidRPr="00721171" w:rsidRDefault="00490333" w:rsidP="00C31534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4. OPPP</w:t>
            </w:r>
            <w:r w:rsidR="00721171" w:rsidRPr="00721171">
              <w:rPr>
                <w:sz w:val="20"/>
                <w:szCs w:val="20"/>
              </w:rPr>
              <w:t>„Aš kitoks nei kiti“</w:t>
            </w:r>
          </w:p>
          <w:p w:rsidR="00490333" w:rsidRPr="00721171" w:rsidRDefault="00490333" w:rsidP="00C31534">
            <w:pPr>
              <w:rPr>
                <w:sz w:val="20"/>
                <w:szCs w:val="20"/>
              </w:rPr>
            </w:pPr>
          </w:p>
        </w:tc>
        <w:tc>
          <w:tcPr>
            <w:tcW w:w="7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721171" w:rsidP="007211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</w:t>
            </w:r>
            <w:r w:rsidRPr="00721171">
              <w:rPr>
                <w:sz w:val="20"/>
                <w:szCs w:val="20"/>
              </w:rPr>
              <w:t>Kabineto tvarkymas.</w:t>
            </w:r>
          </w:p>
          <w:p w:rsidR="00C31534" w:rsidRPr="00721171" w:rsidRDefault="00C31534" w:rsidP="00C31534">
            <w:pPr>
              <w:rPr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C31534" w:rsidP="00C31534">
            <w:pPr>
              <w:rPr>
                <w:sz w:val="20"/>
                <w:szCs w:val="20"/>
              </w:rPr>
            </w:pPr>
          </w:p>
        </w:tc>
        <w:tc>
          <w:tcPr>
            <w:tcW w:w="7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FD5CCF" w:rsidP="007211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  <w:r w:rsidR="00721171" w:rsidRPr="00721171">
              <w:rPr>
                <w:sz w:val="20"/>
                <w:szCs w:val="20"/>
              </w:rPr>
              <w:t>Individualus darbas su mokiniais, nuolat akcentuojant mokinių draugiškus poelgius, padėti spręsti iškilusias problemas.</w:t>
            </w:r>
          </w:p>
          <w:p w:rsidR="00C31534" w:rsidRPr="00721171" w:rsidRDefault="00C31534" w:rsidP="00C31534">
            <w:pPr>
              <w:rPr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Default="00FD5CCF" w:rsidP="00C31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  <w:r w:rsidR="00721171" w:rsidRPr="00721171">
              <w:rPr>
                <w:sz w:val="20"/>
                <w:szCs w:val="20"/>
              </w:rPr>
              <w:t>Pokalbis su dėstančiais mokytojais</w:t>
            </w:r>
            <w:r w:rsidR="00721171">
              <w:rPr>
                <w:sz w:val="20"/>
                <w:szCs w:val="20"/>
              </w:rPr>
              <w:t>.</w:t>
            </w:r>
          </w:p>
          <w:p w:rsidR="00721171" w:rsidRDefault="00FD5CCF" w:rsidP="00C31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  <w:r w:rsidR="00721171" w:rsidRPr="00721171">
              <w:rPr>
                <w:sz w:val="20"/>
                <w:szCs w:val="20"/>
              </w:rPr>
              <w:t xml:space="preserve">Pokalbis su spec. </w:t>
            </w:r>
            <w:r w:rsidRPr="00721171">
              <w:rPr>
                <w:sz w:val="20"/>
                <w:szCs w:val="20"/>
              </w:rPr>
              <w:t>P</w:t>
            </w:r>
            <w:r w:rsidR="00721171" w:rsidRPr="00721171">
              <w:rPr>
                <w:sz w:val="20"/>
                <w:szCs w:val="20"/>
              </w:rPr>
              <w:t>edagoge</w:t>
            </w:r>
          </w:p>
          <w:p w:rsidR="00FD5CCF" w:rsidRPr="00721171" w:rsidRDefault="00FD5CCF" w:rsidP="00C31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9.Pokalbis su tėvais, kurių vaikams gresia neigiami pažymiai.</w:t>
            </w:r>
          </w:p>
        </w:tc>
        <w:tc>
          <w:tcPr>
            <w:tcW w:w="6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Default="00721171" w:rsidP="00721171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0</w:t>
            </w:r>
            <w:r w:rsidRPr="00721171">
              <w:rPr>
                <w:sz w:val="20"/>
                <w:szCs w:val="20"/>
              </w:rPr>
              <w:t>-1</w:t>
            </w:r>
            <w:r>
              <w:rPr>
                <w:sz w:val="20"/>
                <w:szCs w:val="20"/>
              </w:rPr>
              <w:t>1</w:t>
            </w:r>
            <w:r w:rsidRPr="00721171">
              <w:rPr>
                <w:sz w:val="20"/>
                <w:szCs w:val="20"/>
              </w:rPr>
              <w:t>.TAMO dienyno ir lankomumo tvarkymas.</w:t>
            </w:r>
          </w:p>
          <w:p w:rsidR="00721171" w:rsidRPr="00C31534" w:rsidRDefault="00721171" w:rsidP="00721171">
            <w:r>
              <w:rPr>
                <w:sz w:val="20"/>
                <w:szCs w:val="20"/>
              </w:rPr>
              <w:t>12. I pusmečio ataskaitų rengimas.</w:t>
            </w:r>
          </w:p>
        </w:tc>
      </w:tr>
      <w:tr w:rsidR="00721171" w:rsidRPr="00C31534" w:rsidTr="00721171">
        <w:tc>
          <w:tcPr>
            <w:tcW w:w="3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 w:rsidP="00C31534">
            <w:pPr>
              <w:spacing w:before="60" w:after="60"/>
            </w:pPr>
            <w:r w:rsidRPr="00C31534">
              <w:t>Vasaris</w:t>
            </w:r>
          </w:p>
        </w:tc>
        <w:tc>
          <w:tcPr>
            <w:tcW w:w="9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490333" w:rsidP="00721171">
            <w:pPr>
              <w:rPr>
                <w:rFonts w:eastAsia="Batang"/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1.</w:t>
            </w:r>
            <w:r w:rsidR="00721171" w:rsidRPr="00721171">
              <w:rPr>
                <w:sz w:val="20"/>
                <w:szCs w:val="20"/>
              </w:rPr>
              <w:t xml:space="preserve"> </w:t>
            </w:r>
            <w:r w:rsidR="00721171" w:rsidRPr="00721171">
              <w:rPr>
                <w:rFonts w:eastAsia="Batang"/>
                <w:sz w:val="20"/>
                <w:szCs w:val="20"/>
              </w:rPr>
              <w:t>Diskusija „Ką reiškia būti šiuolaikiškam?“</w:t>
            </w:r>
            <w:r w:rsidR="00721171" w:rsidRPr="00721171">
              <w:rPr>
                <w:sz w:val="18"/>
                <w:szCs w:val="18"/>
              </w:rPr>
              <w:t xml:space="preserve"> ATPP</w:t>
            </w:r>
          </w:p>
          <w:p w:rsidR="00490333" w:rsidRPr="00721171" w:rsidRDefault="00490333" w:rsidP="00C31534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2. OPPP</w:t>
            </w:r>
            <w:r w:rsidR="00721171">
              <w:rPr>
                <w:sz w:val="20"/>
                <w:szCs w:val="20"/>
              </w:rPr>
              <w:t>„</w:t>
            </w:r>
            <w:r w:rsidR="00721171" w:rsidRPr="00721171">
              <w:rPr>
                <w:sz w:val="20"/>
                <w:szCs w:val="20"/>
              </w:rPr>
              <w:t xml:space="preserve"> Moki kalbėti, mokėk ir patylėti“</w:t>
            </w:r>
            <w:r w:rsidR="00721171">
              <w:rPr>
                <w:sz w:val="20"/>
                <w:szCs w:val="20"/>
              </w:rPr>
              <w:t>.</w:t>
            </w:r>
          </w:p>
          <w:p w:rsidR="00490333" w:rsidRPr="00721171" w:rsidRDefault="00490333" w:rsidP="00C31534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3.</w:t>
            </w:r>
            <w:r w:rsidR="00721171">
              <w:rPr>
                <w:sz w:val="20"/>
                <w:szCs w:val="20"/>
              </w:rPr>
              <w:t>Pokalbis„Kodėl įžym</w:t>
            </w:r>
            <w:r w:rsidR="00FD5CCF">
              <w:rPr>
                <w:sz w:val="20"/>
                <w:szCs w:val="20"/>
              </w:rPr>
              <w:t>ū</w:t>
            </w:r>
            <w:r w:rsidR="00721171">
              <w:rPr>
                <w:sz w:val="20"/>
                <w:szCs w:val="20"/>
              </w:rPr>
              <w:t>s žmonės taip niokoja savo sveikatą?“</w:t>
            </w:r>
            <w:r w:rsidR="00721171" w:rsidRPr="00721171">
              <w:rPr>
                <w:sz w:val="18"/>
                <w:szCs w:val="18"/>
              </w:rPr>
              <w:t xml:space="preserve"> ATPP</w:t>
            </w:r>
          </w:p>
          <w:p w:rsidR="00490333" w:rsidRPr="00721171" w:rsidRDefault="00490333" w:rsidP="00C31534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4. OPPP</w:t>
            </w:r>
            <w:r w:rsidR="00FD5CCF">
              <w:rPr>
                <w:sz w:val="20"/>
                <w:szCs w:val="20"/>
              </w:rPr>
              <w:t xml:space="preserve">„Draugiškumo </w:t>
            </w:r>
            <w:r w:rsidR="00056EF3">
              <w:rPr>
                <w:sz w:val="20"/>
                <w:szCs w:val="20"/>
              </w:rPr>
              <w:t>raktas“</w:t>
            </w:r>
          </w:p>
          <w:p w:rsidR="00490333" w:rsidRPr="00721171" w:rsidRDefault="00490333" w:rsidP="00C31534">
            <w:pPr>
              <w:rPr>
                <w:sz w:val="20"/>
                <w:szCs w:val="20"/>
              </w:rPr>
            </w:pPr>
          </w:p>
        </w:tc>
        <w:tc>
          <w:tcPr>
            <w:tcW w:w="7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721171" w:rsidP="00C31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721171">
              <w:rPr>
                <w:sz w:val="20"/>
                <w:szCs w:val="20"/>
              </w:rPr>
              <w:t>Pilietiškumo diena „Mes labai mylim Lietuvą“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C31534" w:rsidP="00C31534">
            <w:pPr>
              <w:rPr>
                <w:sz w:val="20"/>
                <w:szCs w:val="20"/>
              </w:rPr>
            </w:pPr>
          </w:p>
        </w:tc>
        <w:tc>
          <w:tcPr>
            <w:tcW w:w="7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056EF3" w:rsidP="007211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  <w:r w:rsidR="00721171" w:rsidRPr="00721171">
              <w:rPr>
                <w:sz w:val="20"/>
                <w:szCs w:val="20"/>
              </w:rPr>
              <w:t>Individualus darbas su mokiniais, nuolat akcentuojant mokinių draugiškus poelgius, padėti spręsti iškilusias problemas.</w:t>
            </w:r>
          </w:p>
          <w:p w:rsidR="00C31534" w:rsidRPr="00721171" w:rsidRDefault="00C31534" w:rsidP="00C31534">
            <w:pPr>
              <w:rPr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056EF3" w:rsidP="00056E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7-9.Pasiruošimas t</w:t>
            </w:r>
            <w:r w:rsidR="00721171" w:rsidRPr="00721171">
              <w:rPr>
                <w:sz w:val="20"/>
                <w:szCs w:val="20"/>
              </w:rPr>
              <w:t>ėvų susirinkim</w:t>
            </w:r>
            <w:r>
              <w:rPr>
                <w:sz w:val="20"/>
                <w:szCs w:val="20"/>
              </w:rPr>
              <w:t>ui ir jo organizavimas.</w:t>
            </w:r>
          </w:p>
        </w:tc>
        <w:tc>
          <w:tcPr>
            <w:tcW w:w="6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721171" w:rsidP="007211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  <w:r w:rsidRPr="00721171">
              <w:rPr>
                <w:sz w:val="20"/>
                <w:szCs w:val="20"/>
              </w:rPr>
              <w:t xml:space="preserve"> Individualios Tomo programos rašymas.</w:t>
            </w:r>
          </w:p>
          <w:p w:rsidR="00C31534" w:rsidRPr="00C31534" w:rsidRDefault="00721171" w:rsidP="00721171">
            <w:r w:rsidRPr="00721171">
              <w:rPr>
                <w:sz w:val="20"/>
                <w:szCs w:val="20"/>
              </w:rPr>
              <w:t>11-12.TAMO dienyno ir lankomumo tvarkymas.</w:t>
            </w:r>
          </w:p>
        </w:tc>
      </w:tr>
      <w:tr w:rsidR="00721171" w:rsidRPr="00C31534" w:rsidTr="00721171">
        <w:tc>
          <w:tcPr>
            <w:tcW w:w="3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8704A1" w:rsidRDefault="00C31534" w:rsidP="00C31534">
            <w:pPr>
              <w:spacing w:before="60" w:after="60"/>
            </w:pPr>
            <w:r w:rsidRPr="008704A1">
              <w:t>Kovas</w:t>
            </w:r>
          </w:p>
        </w:tc>
        <w:tc>
          <w:tcPr>
            <w:tcW w:w="9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6B16A2" w:rsidP="00C31534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1.</w:t>
            </w:r>
            <w:r w:rsidR="00056EF3">
              <w:rPr>
                <w:sz w:val="20"/>
                <w:szCs w:val="20"/>
              </w:rPr>
              <w:t>Pokalbis „Kaip įgyti pasitikėjimo savimi?“</w:t>
            </w:r>
          </w:p>
          <w:p w:rsidR="006B16A2" w:rsidRPr="00721171" w:rsidRDefault="006B16A2" w:rsidP="00C31534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2. OPPP</w:t>
            </w:r>
            <w:r w:rsidR="008704A1">
              <w:rPr>
                <w:sz w:val="20"/>
                <w:szCs w:val="20"/>
              </w:rPr>
              <w:t xml:space="preserve"> „Savaitė be patyčių“(pasiruošimas)</w:t>
            </w:r>
          </w:p>
          <w:p w:rsidR="006B16A2" w:rsidRPr="00721171" w:rsidRDefault="006B16A2" w:rsidP="00C31534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3.</w:t>
            </w:r>
            <w:r w:rsidR="00721171">
              <w:rPr>
                <w:sz w:val="20"/>
                <w:szCs w:val="20"/>
              </w:rPr>
              <w:t>Teatro dienos minėjimas.</w:t>
            </w:r>
          </w:p>
          <w:p w:rsidR="006B16A2" w:rsidRPr="00721171" w:rsidRDefault="006B16A2" w:rsidP="00C31534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4. OPPP</w:t>
            </w:r>
            <w:r w:rsidR="008704A1">
              <w:rPr>
                <w:sz w:val="20"/>
                <w:szCs w:val="20"/>
              </w:rPr>
              <w:t xml:space="preserve"> dalyvaujame renginiuose „Savaitė be patyčių“.</w:t>
            </w:r>
          </w:p>
        </w:tc>
        <w:tc>
          <w:tcPr>
            <w:tcW w:w="7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721171" w:rsidP="007211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721171">
              <w:rPr>
                <w:sz w:val="20"/>
                <w:szCs w:val="20"/>
              </w:rPr>
              <w:t xml:space="preserve">Dalyvavimas Valstybės dienos minėjime mokykloje. </w:t>
            </w:r>
          </w:p>
          <w:p w:rsidR="00C31534" w:rsidRDefault="00721171" w:rsidP="00C31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  <w:r w:rsidRPr="00721171">
              <w:rPr>
                <w:sz w:val="20"/>
                <w:szCs w:val="20"/>
              </w:rPr>
              <w:t>Ugdymo karjerai diena. Talentų šventė</w:t>
            </w:r>
          </w:p>
          <w:p w:rsidR="008704A1" w:rsidRPr="00721171" w:rsidRDefault="008704A1" w:rsidP="00C31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 Aplinkos paruošimas savaitei be patyčių.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721171" w:rsidP="007211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8704A1">
              <w:rPr>
                <w:sz w:val="20"/>
                <w:szCs w:val="20"/>
              </w:rPr>
              <w:t>8.</w:t>
            </w:r>
            <w:r w:rsidRPr="00721171">
              <w:rPr>
                <w:sz w:val="18"/>
                <w:szCs w:val="18"/>
              </w:rPr>
              <w:t>ŠLP</w:t>
            </w:r>
            <w:r>
              <w:rPr>
                <w:sz w:val="18"/>
                <w:szCs w:val="18"/>
              </w:rPr>
              <w:t xml:space="preserve">. </w:t>
            </w:r>
            <w:r w:rsidRPr="00721171">
              <w:rPr>
                <w:sz w:val="20"/>
                <w:szCs w:val="20"/>
              </w:rPr>
              <w:t>Lankome tėvų darbovietes.</w:t>
            </w:r>
          </w:p>
          <w:p w:rsidR="00C31534" w:rsidRPr="00721171" w:rsidRDefault="00C31534" w:rsidP="00C31534">
            <w:pPr>
              <w:rPr>
                <w:sz w:val="20"/>
                <w:szCs w:val="20"/>
              </w:rPr>
            </w:pPr>
          </w:p>
        </w:tc>
        <w:tc>
          <w:tcPr>
            <w:tcW w:w="7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8704A1" w:rsidP="007211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  <w:r w:rsidR="00721171" w:rsidRPr="00721171">
              <w:rPr>
                <w:sz w:val="20"/>
                <w:szCs w:val="20"/>
              </w:rPr>
              <w:t>Individualus darbas su mokiniais, nuolat akcentuojant mokinių draugiškus poelgius, padėti spręsti iškilusias problemas.</w:t>
            </w:r>
          </w:p>
          <w:p w:rsidR="00C31534" w:rsidRPr="00721171" w:rsidRDefault="00C31534" w:rsidP="00C31534">
            <w:pPr>
              <w:rPr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8704A1" w:rsidP="00C31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  <w:r w:rsidR="00721171" w:rsidRPr="00721171">
              <w:rPr>
                <w:sz w:val="20"/>
                <w:szCs w:val="20"/>
              </w:rPr>
              <w:t>Individualus darbas su tėvais, supažindinant su jų vaikų draugiškais poelgiais. Skatinti dalyvauti ekskursijose, klasės renginiuose.</w:t>
            </w:r>
          </w:p>
        </w:tc>
        <w:tc>
          <w:tcPr>
            <w:tcW w:w="6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721171" w:rsidP="00721171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11-12.TAMO dienyno ir lankomumo tvarkymas.</w:t>
            </w:r>
          </w:p>
          <w:p w:rsidR="00C31534" w:rsidRPr="00C31534" w:rsidRDefault="00C31534" w:rsidP="00C31534"/>
        </w:tc>
      </w:tr>
      <w:tr w:rsidR="00721171" w:rsidRPr="00C31534" w:rsidTr="00721171">
        <w:trPr>
          <w:cantSplit/>
        </w:trPr>
        <w:tc>
          <w:tcPr>
            <w:tcW w:w="3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E03F4F" w:rsidRDefault="00C31534" w:rsidP="00C31534">
            <w:pPr>
              <w:spacing w:before="60" w:after="60"/>
            </w:pPr>
            <w:r w:rsidRPr="00E03F4F">
              <w:t>Balandis</w:t>
            </w:r>
          </w:p>
        </w:tc>
        <w:tc>
          <w:tcPr>
            <w:tcW w:w="9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6B16A2" w:rsidP="00C31534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1. OPPP</w:t>
            </w:r>
            <w:r w:rsidR="00721171" w:rsidRPr="00721171">
              <w:rPr>
                <w:sz w:val="20"/>
                <w:szCs w:val="20"/>
              </w:rPr>
              <w:t>„Mes už draugystę“</w:t>
            </w:r>
          </w:p>
          <w:p w:rsidR="00721171" w:rsidRPr="00721171" w:rsidRDefault="006B16A2" w:rsidP="00721171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2.</w:t>
            </w:r>
            <w:r w:rsidR="00721171">
              <w:rPr>
                <w:sz w:val="20"/>
                <w:szCs w:val="20"/>
              </w:rPr>
              <w:t xml:space="preserve">Valandėlė </w:t>
            </w:r>
            <w:r w:rsidR="00721171" w:rsidRPr="00721171">
              <w:rPr>
                <w:sz w:val="20"/>
                <w:szCs w:val="20"/>
              </w:rPr>
              <w:t>„Kaip efektyviau mokytis“.</w:t>
            </w:r>
          </w:p>
          <w:p w:rsidR="00721171" w:rsidRDefault="006B16A2" w:rsidP="00721171">
            <w:pPr>
              <w:rPr>
                <w:rFonts w:eastAsia="Batang"/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3.</w:t>
            </w:r>
            <w:r w:rsidR="00721171" w:rsidRPr="00721171">
              <w:rPr>
                <w:sz w:val="18"/>
                <w:szCs w:val="18"/>
              </w:rPr>
              <w:t xml:space="preserve"> EKP</w:t>
            </w:r>
            <w:r w:rsidR="00721171">
              <w:rPr>
                <w:sz w:val="18"/>
                <w:szCs w:val="18"/>
              </w:rPr>
              <w:t xml:space="preserve">. </w:t>
            </w:r>
            <w:r w:rsidRPr="00721171">
              <w:rPr>
                <w:sz w:val="20"/>
                <w:szCs w:val="20"/>
              </w:rPr>
              <w:t xml:space="preserve"> OPPP</w:t>
            </w:r>
            <w:r w:rsidR="00721171" w:rsidRPr="00721171">
              <w:rPr>
                <w:rFonts w:eastAsia="Batang"/>
                <w:sz w:val="20"/>
                <w:szCs w:val="20"/>
              </w:rPr>
              <w:t>„Gerų minčių kraitelė“</w:t>
            </w:r>
          </w:p>
          <w:p w:rsidR="00721171" w:rsidRPr="00721171" w:rsidRDefault="00721171" w:rsidP="00721171">
            <w:pPr>
              <w:rPr>
                <w:rFonts w:eastAsia="Batang"/>
                <w:sz w:val="20"/>
                <w:szCs w:val="20"/>
              </w:rPr>
            </w:pPr>
            <w:r>
              <w:rPr>
                <w:rFonts w:eastAsia="Batang"/>
                <w:sz w:val="20"/>
                <w:szCs w:val="20"/>
              </w:rPr>
              <w:t>4. Individualus karjeros planas.</w:t>
            </w:r>
          </w:p>
          <w:p w:rsidR="006B16A2" w:rsidRPr="00721171" w:rsidRDefault="006B16A2" w:rsidP="00721171">
            <w:pPr>
              <w:rPr>
                <w:sz w:val="20"/>
                <w:szCs w:val="20"/>
              </w:rPr>
            </w:pPr>
          </w:p>
        </w:tc>
        <w:tc>
          <w:tcPr>
            <w:tcW w:w="7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056EF3" w:rsidP="00C31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="00721171" w:rsidRPr="00721171">
              <w:rPr>
                <w:sz w:val="20"/>
                <w:szCs w:val="20"/>
              </w:rPr>
              <w:t>Aplinkos tvarkymas.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056EF3" w:rsidP="00C31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  <w:r w:rsidR="00721171">
              <w:rPr>
                <w:sz w:val="20"/>
                <w:szCs w:val="20"/>
              </w:rPr>
              <w:t>Susitikimas su karjeros ugdymo specialiste individualiems planams apsvarstyti.</w:t>
            </w:r>
          </w:p>
        </w:tc>
        <w:tc>
          <w:tcPr>
            <w:tcW w:w="7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056EF3" w:rsidP="007211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  <w:r w:rsidR="00721171" w:rsidRPr="00721171">
              <w:rPr>
                <w:sz w:val="20"/>
                <w:szCs w:val="20"/>
              </w:rPr>
              <w:t>Individualus darbas su mokiniais, nuolat akcentuojant mokinių draugiškus poelgius, padėti spręsti iškilusias problemas.</w:t>
            </w:r>
          </w:p>
          <w:p w:rsidR="00C31534" w:rsidRPr="00721171" w:rsidRDefault="00C31534" w:rsidP="00C31534">
            <w:pPr>
              <w:rPr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Default="00056EF3" w:rsidP="00C31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721171">
              <w:rPr>
                <w:sz w:val="20"/>
                <w:szCs w:val="20"/>
              </w:rPr>
              <w:t>.</w:t>
            </w:r>
            <w:r w:rsidR="00721171" w:rsidRPr="00721171">
              <w:rPr>
                <w:sz w:val="20"/>
                <w:szCs w:val="20"/>
              </w:rPr>
              <w:t xml:space="preserve">Pokalbis su spec. </w:t>
            </w:r>
            <w:r>
              <w:rPr>
                <w:sz w:val="20"/>
                <w:szCs w:val="20"/>
              </w:rPr>
              <w:t>p</w:t>
            </w:r>
            <w:r w:rsidR="00721171" w:rsidRPr="00721171">
              <w:rPr>
                <w:sz w:val="20"/>
                <w:szCs w:val="20"/>
              </w:rPr>
              <w:t>edagoge</w:t>
            </w:r>
            <w:r>
              <w:rPr>
                <w:sz w:val="20"/>
                <w:szCs w:val="20"/>
              </w:rPr>
              <w:t>.</w:t>
            </w:r>
          </w:p>
          <w:p w:rsidR="00056EF3" w:rsidRPr="00721171" w:rsidRDefault="00E03F4F" w:rsidP="00E03F4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9-10.</w:t>
            </w:r>
            <w:r w:rsidR="00056EF3" w:rsidRPr="00721171">
              <w:rPr>
                <w:sz w:val="20"/>
                <w:szCs w:val="20"/>
              </w:rPr>
              <w:t xml:space="preserve">Individualus darbas su tėvais, supažindinant su jų vaikų </w:t>
            </w:r>
            <w:r>
              <w:rPr>
                <w:sz w:val="20"/>
                <w:szCs w:val="20"/>
              </w:rPr>
              <w:t>mokymusi.</w:t>
            </w:r>
          </w:p>
        </w:tc>
        <w:tc>
          <w:tcPr>
            <w:tcW w:w="6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721171" w:rsidP="00721171">
            <w:r w:rsidRPr="00721171">
              <w:rPr>
                <w:sz w:val="20"/>
                <w:szCs w:val="20"/>
              </w:rPr>
              <w:t>11-12.TAMO dienyno ir lankomumo tvarkymas.</w:t>
            </w:r>
          </w:p>
        </w:tc>
      </w:tr>
      <w:tr w:rsidR="00721171" w:rsidRPr="00C31534" w:rsidTr="00721171">
        <w:tc>
          <w:tcPr>
            <w:tcW w:w="3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056EF3" w:rsidRDefault="00C31534" w:rsidP="00C31534">
            <w:pPr>
              <w:spacing w:before="60" w:after="60"/>
            </w:pPr>
            <w:r w:rsidRPr="00056EF3">
              <w:t>Gegužė</w:t>
            </w:r>
          </w:p>
        </w:tc>
        <w:tc>
          <w:tcPr>
            <w:tcW w:w="9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721171" w:rsidP="00721171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1.Valandėlė ,,Signalinio pusmečio aptarimas“.</w:t>
            </w:r>
          </w:p>
          <w:p w:rsidR="006B16A2" w:rsidRPr="00721171" w:rsidRDefault="006B16A2" w:rsidP="00C31534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lastRenderedPageBreak/>
              <w:t xml:space="preserve">2. </w:t>
            </w:r>
            <w:r w:rsidRPr="00E03F4F">
              <w:rPr>
                <w:color w:val="000000" w:themeColor="text1"/>
                <w:sz w:val="20"/>
                <w:szCs w:val="20"/>
              </w:rPr>
              <w:t>OPPP</w:t>
            </w:r>
            <w:r w:rsidR="00056EF3" w:rsidRPr="00E03F4F">
              <w:rPr>
                <w:color w:val="000000" w:themeColor="text1"/>
                <w:sz w:val="20"/>
                <w:szCs w:val="20"/>
              </w:rPr>
              <w:t xml:space="preserve"> </w:t>
            </w:r>
            <w:r w:rsidR="00E03F4F">
              <w:rPr>
                <w:color w:val="000000" w:themeColor="text1"/>
                <w:sz w:val="20"/>
                <w:szCs w:val="20"/>
              </w:rPr>
              <w:t>filmukų peržiūra ir aptarimas.</w:t>
            </w:r>
          </w:p>
          <w:p w:rsidR="006B16A2" w:rsidRPr="00721171" w:rsidRDefault="006B16A2" w:rsidP="00C31534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3.</w:t>
            </w:r>
            <w:r w:rsidR="00721171">
              <w:t xml:space="preserve"> </w:t>
            </w:r>
            <w:r w:rsidR="00721171" w:rsidRPr="00721171">
              <w:rPr>
                <w:sz w:val="20"/>
                <w:szCs w:val="20"/>
              </w:rPr>
              <w:t>Išvyka po Lietuvą</w:t>
            </w:r>
            <w:r w:rsidR="00721171">
              <w:rPr>
                <w:sz w:val="20"/>
                <w:szCs w:val="20"/>
              </w:rPr>
              <w:t>.</w:t>
            </w:r>
          </w:p>
          <w:p w:rsidR="006B16A2" w:rsidRPr="00721171" w:rsidRDefault="006B16A2" w:rsidP="00721171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4. OPPP</w:t>
            </w:r>
            <w:r w:rsidR="00721171" w:rsidRPr="00721171">
              <w:rPr>
                <w:sz w:val="20"/>
                <w:szCs w:val="20"/>
              </w:rPr>
              <w:t xml:space="preserve">„Vasara yra ne </w:t>
            </w:r>
            <w:r w:rsidR="00721171">
              <w:rPr>
                <w:sz w:val="20"/>
                <w:szCs w:val="20"/>
              </w:rPr>
              <w:t>tik linksmų atostogų metas.T</w:t>
            </w:r>
            <w:r w:rsidR="00721171" w:rsidRPr="00721171">
              <w:rPr>
                <w:sz w:val="20"/>
                <w:szCs w:val="20"/>
              </w:rPr>
              <w:t>yko ir pavojai. Kaip jų išvengti?“</w:t>
            </w:r>
            <w:r w:rsidR="00721171" w:rsidRPr="00721171">
              <w:rPr>
                <w:sz w:val="18"/>
                <w:szCs w:val="18"/>
              </w:rPr>
              <w:t xml:space="preserve"> ATPP</w:t>
            </w:r>
          </w:p>
        </w:tc>
        <w:tc>
          <w:tcPr>
            <w:tcW w:w="7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Default="00721171" w:rsidP="00C31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5.</w:t>
            </w:r>
            <w:r w:rsidRPr="00721171">
              <w:rPr>
                <w:sz w:val="20"/>
                <w:szCs w:val="20"/>
              </w:rPr>
              <w:t xml:space="preserve">Saugaus eismo ir žmogaus saugos, </w:t>
            </w:r>
            <w:r w:rsidRPr="00721171">
              <w:rPr>
                <w:sz w:val="20"/>
                <w:szCs w:val="20"/>
              </w:rPr>
              <w:lastRenderedPageBreak/>
              <w:t>sveikatingumo diena „Saugau save ir kitus“</w:t>
            </w:r>
          </w:p>
          <w:p w:rsidR="00721171" w:rsidRPr="00721171" w:rsidRDefault="00721171" w:rsidP="007211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 </w:t>
            </w:r>
            <w:r w:rsidRPr="00721171">
              <w:rPr>
                <w:sz w:val="20"/>
                <w:szCs w:val="20"/>
              </w:rPr>
              <w:t xml:space="preserve">Kabineto </w:t>
            </w:r>
            <w:r>
              <w:rPr>
                <w:sz w:val="20"/>
                <w:szCs w:val="20"/>
              </w:rPr>
              <w:t xml:space="preserve"> ir vadovėlių </w:t>
            </w:r>
            <w:r w:rsidRPr="00721171">
              <w:rPr>
                <w:sz w:val="20"/>
                <w:szCs w:val="20"/>
              </w:rPr>
              <w:t>tvarkymas.</w:t>
            </w:r>
          </w:p>
          <w:p w:rsidR="00721171" w:rsidRPr="00721171" w:rsidRDefault="00721171" w:rsidP="00C31534">
            <w:pPr>
              <w:rPr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C31534" w:rsidP="00C31534">
            <w:pPr>
              <w:rPr>
                <w:sz w:val="20"/>
                <w:szCs w:val="20"/>
              </w:rPr>
            </w:pPr>
          </w:p>
        </w:tc>
        <w:tc>
          <w:tcPr>
            <w:tcW w:w="7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721171" w:rsidP="007211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  <w:r w:rsidRPr="00721171">
              <w:rPr>
                <w:sz w:val="20"/>
                <w:szCs w:val="20"/>
              </w:rPr>
              <w:t xml:space="preserve">Individualus darbas su mokiniais, nuolat </w:t>
            </w:r>
            <w:r w:rsidRPr="00721171">
              <w:rPr>
                <w:sz w:val="20"/>
                <w:szCs w:val="20"/>
              </w:rPr>
              <w:lastRenderedPageBreak/>
              <w:t>akcentuojant mokinių draugiškus poelgius, padėti spręsti iškilusias problemas.</w:t>
            </w:r>
          </w:p>
          <w:p w:rsidR="00C31534" w:rsidRPr="00721171" w:rsidRDefault="00C31534" w:rsidP="00C31534">
            <w:pPr>
              <w:rPr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721171" w:rsidP="00C31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8.</w:t>
            </w:r>
            <w:r w:rsidRPr="00721171">
              <w:rPr>
                <w:sz w:val="20"/>
                <w:szCs w:val="20"/>
              </w:rPr>
              <w:t>Pokalbis su dėstančiais mokytojais</w:t>
            </w:r>
            <w:r>
              <w:rPr>
                <w:sz w:val="20"/>
                <w:szCs w:val="20"/>
              </w:rPr>
              <w:t>.</w:t>
            </w:r>
          </w:p>
          <w:p w:rsidR="00721171" w:rsidRPr="00721171" w:rsidRDefault="00721171" w:rsidP="00721171">
            <w:pPr>
              <w:widowControl w:val="0"/>
              <w:autoSpaceDE w:val="0"/>
              <w:autoSpaceDN w:val="0"/>
              <w:adjustRightInd w:val="0"/>
              <w:rPr>
                <w:rFonts w:eastAsia="Batang"/>
                <w:sz w:val="20"/>
                <w:szCs w:val="20"/>
              </w:rPr>
            </w:pPr>
            <w:r>
              <w:rPr>
                <w:rFonts w:eastAsia="Batang"/>
                <w:sz w:val="20"/>
                <w:szCs w:val="20"/>
              </w:rPr>
              <w:lastRenderedPageBreak/>
              <w:t>9.</w:t>
            </w:r>
            <w:r w:rsidRPr="00721171">
              <w:rPr>
                <w:rFonts w:eastAsia="Batang"/>
                <w:sz w:val="20"/>
                <w:szCs w:val="20"/>
              </w:rPr>
              <w:t xml:space="preserve">Motinos  dienai  skirtas  žiburėlis: </w:t>
            </w:r>
            <w:r>
              <w:rPr>
                <w:rFonts w:eastAsia="Batang"/>
                <w:sz w:val="20"/>
                <w:szCs w:val="20"/>
              </w:rPr>
              <w:t>„</w:t>
            </w:r>
            <w:r w:rsidRPr="00721171">
              <w:rPr>
                <w:rFonts w:eastAsia="Batang"/>
                <w:sz w:val="20"/>
                <w:szCs w:val="20"/>
              </w:rPr>
              <w:t>Aš  labai myliu  savo  mamą”</w:t>
            </w:r>
            <w:r>
              <w:rPr>
                <w:rFonts w:eastAsia="Batang"/>
                <w:sz w:val="20"/>
                <w:szCs w:val="20"/>
              </w:rPr>
              <w:t>.</w:t>
            </w:r>
          </w:p>
          <w:p w:rsidR="00C31534" w:rsidRPr="00721171" w:rsidRDefault="00C31534" w:rsidP="00C31534">
            <w:pPr>
              <w:rPr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721171" w:rsidP="00721171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lastRenderedPageBreak/>
              <w:t xml:space="preserve">10-11.TAMO dienyno ir lankomumo </w:t>
            </w:r>
            <w:r w:rsidRPr="00721171">
              <w:rPr>
                <w:sz w:val="20"/>
                <w:szCs w:val="20"/>
              </w:rPr>
              <w:lastRenderedPageBreak/>
              <w:t>tvarkymas.</w:t>
            </w:r>
          </w:p>
          <w:p w:rsidR="00C31534" w:rsidRPr="00C31534" w:rsidRDefault="00721171" w:rsidP="00721171">
            <w:r w:rsidRPr="00721171">
              <w:rPr>
                <w:sz w:val="20"/>
                <w:szCs w:val="20"/>
              </w:rPr>
              <w:t>12. I</w:t>
            </w:r>
            <w:r>
              <w:rPr>
                <w:sz w:val="20"/>
                <w:szCs w:val="20"/>
              </w:rPr>
              <w:t>I</w:t>
            </w:r>
            <w:r w:rsidRPr="00721171">
              <w:rPr>
                <w:sz w:val="20"/>
                <w:szCs w:val="20"/>
              </w:rPr>
              <w:t xml:space="preserve"> pusmečio ataskaitų rengimas.</w:t>
            </w:r>
          </w:p>
        </w:tc>
      </w:tr>
      <w:tr w:rsidR="00721171" w:rsidRPr="00C31534" w:rsidTr="00721171">
        <w:tc>
          <w:tcPr>
            <w:tcW w:w="3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C31534" w:rsidRDefault="00C31534" w:rsidP="00C31534">
            <w:pPr>
              <w:spacing w:before="60" w:after="60"/>
            </w:pPr>
            <w:r w:rsidRPr="00C31534">
              <w:lastRenderedPageBreak/>
              <w:t>Birželis</w:t>
            </w:r>
          </w:p>
        </w:tc>
        <w:tc>
          <w:tcPr>
            <w:tcW w:w="9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C31534" w:rsidP="00721171">
            <w:pPr>
              <w:rPr>
                <w:sz w:val="20"/>
                <w:szCs w:val="20"/>
              </w:rPr>
            </w:pPr>
          </w:p>
        </w:tc>
        <w:tc>
          <w:tcPr>
            <w:tcW w:w="7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721171" w:rsidP="0072117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Pr="00721171">
              <w:rPr>
                <w:sz w:val="20"/>
                <w:szCs w:val="20"/>
              </w:rPr>
              <w:t>Klasių kolektyvų ir vaikų neformaliojo švietimo būrelių veiklų pristatymas.</w:t>
            </w:r>
          </w:p>
          <w:p w:rsidR="00C31534" w:rsidRPr="00721171" w:rsidRDefault="00721171" w:rsidP="00721171">
            <w:pPr>
              <w:rPr>
                <w:sz w:val="20"/>
                <w:szCs w:val="20"/>
              </w:rPr>
            </w:pPr>
            <w:r w:rsidRPr="00721171">
              <w:rPr>
                <w:sz w:val="20"/>
                <w:szCs w:val="20"/>
              </w:rPr>
              <w:t>Sveikatingumo, sporto diena</w:t>
            </w:r>
          </w:p>
        </w:tc>
        <w:tc>
          <w:tcPr>
            <w:tcW w:w="7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C31534" w:rsidP="00C31534">
            <w:pPr>
              <w:rPr>
                <w:sz w:val="20"/>
                <w:szCs w:val="20"/>
              </w:rPr>
            </w:pPr>
          </w:p>
        </w:tc>
        <w:tc>
          <w:tcPr>
            <w:tcW w:w="7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C31534" w:rsidP="00C31534">
            <w:pPr>
              <w:rPr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31534" w:rsidRPr="00721171" w:rsidRDefault="00C31534" w:rsidP="00C31534">
            <w:pPr>
              <w:rPr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1171" w:rsidRPr="00721171" w:rsidRDefault="00721171" w:rsidP="007211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  <w:r w:rsidRPr="00721171">
              <w:rPr>
                <w:sz w:val="20"/>
                <w:szCs w:val="20"/>
              </w:rPr>
              <w:t>TAMO tvarkymas.</w:t>
            </w:r>
          </w:p>
          <w:p w:rsidR="00721171" w:rsidRPr="00D13F86" w:rsidRDefault="00721171" w:rsidP="00721171">
            <w:r>
              <w:t>3.</w:t>
            </w:r>
            <w:r w:rsidRPr="00D13F86">
              <w:t>Bylų tvarkymas.</w:t>
            </w:r>
          </w:p>
          <w:p w:rsidR="00C31534" w:rsidRPr="00C31534" w:rsidRDefault="00C31534" w:rsidP="00C31534"/>
        </w:tc>
      </w:tr>
    </w:tbl>
    <w:p w:rsidR="00C31534" w:rsidRPr="00C31534" w:rsidRDefault="00C31534" w:rsidP="00C31534">
      <w:pPr>
        <w:tabs>
          <w:tab w:val="left" w:pos="1080"/>
        </w:tabs>
      </w:pPr>
    </w:p>
    <w:p w:rsidR="00C31534" w:rsidRPr="00C31534" w:rsidRDefault="00C31534" w:rsidP="00C31534">
      <w:pPr>
        <w:tabs>
          <w:tab w:val="left" w:pos="3969"/>
          <w:tab w:val="left" w:leader="underscore" w:pos="6946"/>
          <w:tab w:val="left" w:pos="8505"/>
          <w:tab w:val="right" w:leader="underscore" w:pos="14856"/>
        </w:tabs>
      </w:pPr>
      <w:r w:rsidRPr="00C31534">
        <w:t xml:space="preserve">Klasės auklėtojas (-a) </w:t>
      </w:r>
      <w:r w:rsidRPr="00C31534">
        <w:tab/>
      </w:r>
      <w:r w:rsidRPr="00C31534">
        <w:tab/>
      </w:r>
      <w:r w:rsidRPr="00C31534">
        <w:tab/>
      </w:r>
      <w:r w:rsidRPr="00C31534">
        <w:tab/>
      </w:r>
    </w:p>
    <w:p w:rsidR="00C31534" w:rsidRPr="00C31534" w:rsidRDefault="00C31534" w:rsidP="00C31534">
      <w:pPr>
        <w:tabs>
          <w:tab w:val="center" w:pos="5387"/>
          <w:tab w:val="center" w:pos="11624"/>
        </w:tabs>
        <w:jc w:val="both"/>
        <w:rPr>
          <w:b/>
        </w:rPr>
      </w:pPr>
      <w:r w:rsidRPr="00C31534">
        <w:tab/>
        <w:t xml:space="preserve">(parašas) </w:t>
      </w:r>
      <w:r w:rsidRPr="00C31534">
        <w:tab/>
        <w:t>(vardas, pavardė)</w:t>
      </w:r>
    </w:p>
    <w:p w:rsidR="00C31534" w:rsidRPr="00721171" w:rsidRDefault="00C31534" w:rsidP="00C31534">
      <w:pPr>
        <w:tabs>
          <w:tab w:val="left" w:pos="5529"/>
        </w:tabs>
        <w:autoSpaceDE w:val="0"/>
        <w:jc w:val="both"/>
        <w:rPr>
          <w:b/>
          <w:sz w:val="18"/>
          <w:szCs w:val="18"/>
        </w:rPr>
      </w:pPr>
      <w:r w:rsidRPr="00721171">
        <w:rPr>
          <w:b/>
          <w:sz w:val="18"/>
          <w:szCs w:val="18"/>
        </w:rPr>
        <w:t xml:space="preserve">Pastaba. </w:t>
      </w:r>
    </w:p>
    <w:p w:rsidR="00C31534" w:rsidRPr="00721171" w:rsidRDefault="00C31534" w:rsidP="00C31534">
      <w:pPr>
        <w:rPr>
          <w:sz w:val="18"/>
          <w:szCs w:val="18"/>
        </w:rPr>
      </w:pPr>
      <w:r w:rsidRPr="00721171">
        <w:rPr>
          <w:sz w:val="18"/>
          <w:szCs w:val="18"/>
        </w:rPr>
        <w:t>Integruojamųjų programų žymėjimo trumpiniai:</w:t>
      </w:r>
    </w:p>
    <w:p w:rsidR="00C31534" w:rsidRPr="00721171" w:rsidRDefault="00C31534" w:rsidP="00C31534">
      <w:pPr>
        <w:rPr>
          <w:sz w:val="18"/>
          <w:szCs w:val="18"/>
        </w:rPr>
      </w:pPr>
      <w:r w:rsidRPr="00721171">
        <w:rPr>
          <w:sz w:val="18"/>
          <w:szCs w:val="18"/>
        </w:rPr>
        <w:t>ATPP – alkoholio, tabako ir kt. psichotropinių medžiagų vartojimo prevencija;</w:t>
      </w:r>
    </w:p>
    <w:p w:rsidR="00C31534" w:rsidRPr="00721171" w:rsidRDefault="00C31534" w:rsidP="00C31534">
      <w:pPr>
        <w:rPr>
          <w:sz w:val="18"/>
          <w:szCs w:val="18"/>
        </w:rPr>
      </w:pPr>
      <w:r w:rsidRPr="00721171">
        <w:rPr>
          <w:sz w:val="18"/>
          <w:szCs w:val="18"/>
        </w:rPr>
        <w:t>OPPP – Olweus patyčių ir smurto prieš vaikus prevencija;</w:t>
      </w:r>
    </w:p>
    <w:p w:rsidR="00C31534" w:rsidRPr="00721171" w:rsidRDefault="00C31534" w:rsidP="00C31534">
      <w:pPr>
        <w:rPr>
          <w:sz w:val="18"/>
          <w:szCs w:val="18"/>
        </w:rPr>
      </w:pPr>
      <w:r w:rsidRPr="00721171">
        <w:rPr>
          <w:sz w:val="18"/>
          <w:szCs w:val="18"/>
        </w:rPr>
        <w:t>ŠLP – rengimo šeimai ir lytiškumo ugdymo programa;</w:t>
      </w:r>
    </w:p>
    <w:p w:rsidR="00C31534" w:rsidRPr="00721171" w:rsidRDefault="00C31534" w:rsidP="00C31534">
      <w:pPr>
        <w:rPr>
          <w:sz w:val="18"/>
          <w:szCs w:val="18"/>
        </w:rPr>
      </w:pPr>
      <w:r w:rsidRPr="00721171">
        <w:rPr>
          <w:sz w:val="18"/>
          <w:szCs w:val="18"/>
        </w:rPr>
        <w:t>SP – savižudybių programa;</w:t>
      </w:r>
    </w:p>
    <w:p w:rsidR="00C31534" w:rsidRPr="00721171" w:rsidRDefault="00C31534" w:rsidP="00C31534">
      <w:pPr>
        <w:rPr>
          <w:sz w:val="18"/>
          <w:szCs w:val="18"/>
        </w:rPr>
      </w:pPr>
      <w:r w:rsidRPr="00721171">
        <w:rPr>
          <w:sz w:val="18"/>
          <w:szCs w:val="18"/>
        </w:rPr>
        <w:t>ŽA – ŽIV/AIDS;</w:t>
      </w:r>
    </w:p>
    <w:p w:rsidR="00C31534" w:rsidRPr="00721171" w:rsidRDefault="00C31534" w:rsidP="00C31534">
      <w:pPr>
        <w:rPr>
          <w:sz w:val="18"/>
          <w:szCs w:val="18"/>
        </w:rPr>
      </w:pPr>
      <w:r w:rsidRPr="00721171">
        <w:rPr>
          <w:sz w:val="18"/>
          <w:szCs w:val="18"/>
        </w:rPr>
        <w:t>SUP – sveikatos ugdymo programa;</w:t>
      </w:r>
    </w:p>
    <w:p w:rsidR="00C31534" w:rsidRPr="00721171" w:rsidRDefault="00C31534" w:rsidP="00C31534">
      <w:pPr>
        <w:rPr>
          <w:sz w:val="18"/>
          <w:szCs w:val="18"/>
        </w:rPr>
      </w:pPr>
      <w:r w:rsidRPr="00721171">
        <w:rPr>
          <w:sz w:val="18"/>
          <w:szCs w:val="18"/>
        </w:rPr>
        <w:t>AU – antikorupcinis ugdymas;</w:t>
      </w:r>
    </w:p>
    <w:p w:rsidR="00C31534" w:rsidRPr="00721171" w:rsidRDefault="00C31534" w:rsidP="00C31534">
      <w:pPr>
        <w:rPr>
          <w:sz w:val="18"/>
          <w:szCs w:val="18"/>
        </w:rPr>
      </w:pPr>
      <w:r w:rsidRPr="00721171">
        <w:rPr>
          <w:sz w:val="18"/>
          <w:szCs w:val="18"/>
        </w:rPr>
        <w:t>EKP – etninės kultūros ugdymo programa;</w:t>
      </w:r>
    </w:p>
    <w:p w:rsidR="00C31534" w:rsidRPr="00721171" w:rsidRDefault="00C31534" w:rsidP="00C31534">
      <w:pPr>
        <w:rPr>
          <w:sz w:val="18"/>
          <w:szCs w:val="18"/>
        </w:rPr>
      </w:pPr>
      <w:r w:rsidRPr="00721171">
        <w:rPr>
          <w:sz w:val="18"/>
          <w:szCs w:val="18"/>
        </w:rPr>
        <w:t>TN – teisės pažeidimų ir nusikalstamumo prevencija;</w:t>
      </w:r>
    </w:p>
    <w:p w:rsidR="00C31534" w:rsidRPr="00721171" w:rsidRDefault="00C31534" w:rsidP="00C31534">
      <w:pPr>
        <w:rPr>
          <w:sz w:val="18"/>
          <w:szCs w:val="18"/>
        </w:rPr>
      </w:pPr>
      <w:r w:rsidRPr="00721171">
        <w:rPr>
          <w:sz w:val="18"/>
          <w:szCs w:val="18"/>
        </w:rPr>
        <w:t>PŽ – prekybos  žmonėmis prevencija.</w:t>
      </w:r>
    </w:p>
    <w:p w:rsidR="00C31534" w:rsidRPr="00721171" w:rsidRDefault="00C31534" w:rsidP="00C31534">
      <w:pPr>
        <w:rPr>
          <w:sz w:val="18"/>
          <w:szCs w:val="18"/>
        </w:rPr>
      </w:pPr>
    </w:p>
    <w:p w:rsidR="00A56F71" w:rsidRDefault="00C31534" w:rsidP="00C31534">
      <w:r w:rsidRPr="00C31534">
        <w:t xml:space="preserve">SUDERINTA su klasės mokiniais 201 m. rugsėjo mėn. </w:t>
      </w:r>
      <w:bookmarkStart w:id="1" w:name="Text2"/>
      <w:r w:rsidR="00AB42F8">
        <w:fldChar w:fldCharType="begin">
          <w:ffData>
            <w:name w:val="Text2"/>
            <w:enabled/>
            <w:calcOnExit w:val="0"/>
            <w:textInput>
              <w:maxLength w:val="2"/>
            </w:textInput>
          </w:ffData>
        </w:fldChar>
      </w:r>
      <w:r>
        <w:instrText xml:space="preserve"> FORMTEXT </w:instrText>
      </w:r>
      <w:r w:rsidR="00AB42F8">
        <w:fldChar w:fldCharType="separate"/>
      </w:r>
      <w:r>
        <w:rPr>
          <w:noProof/>
        </w:rPr>
        <w:t> </w:t>
      </w:r>
      <w:r>
        <w:rPr>
          <w:noProof/>
        </w:rPr>
        <w:t> </w:t>
      </w:r>
      <w:r w:rsidR="00AB42F8">
        <w:fldChar w:fldCharType="end"/>
      </w:r>
      <w:bookmarkEnd w:id="1"/>
      <w:r w:rsidRPr="00C31534">
        <w:t xml:space="preserve"> d., pristatyta mokinių tėvams 201 m. </w:t>
      </w:r>
      <w:bookmarkStart w:id="2" w:name="Text4"/>
      <w:r w:rsidR="00AB42F8">
        <w:fldChar w:fldCharType="begin">
          <w:ffData>
            <w:name w:val="Text4"/>
            <w:enabled/>
            <w:calcOnExit w:val="0"/>
            <w:textInput/>
          </w:ffData>
        </w:fldChar>
      </w:r>
      <w:r>
        <w:instrText xml:space="preserve"> FORMTEXT </w:instrText>
      </w:r>
      <w:r w:rsidR="00AB42F8"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 w:rsidR="00AB42F8">
        <w:fldChar w:fldCharType="end"/>
      </w:r>
      <w:bookmarkEnd w:id="2"/>
      <w:r w:rsidRPr="00C31534">
        <w:t xml:space="preserve"> mėn. </w:t>
      </w:r>
      <w:bookmarkStart w:id="3" w:name="Text5"/>
      <w:r w:rsidR="00AB42F8">
        <w:fldChar w:fldCharType="begin">
          <w:ffData>
            <w:name w:val="Text5"/>
            <w:enabled/>
            <w:calcOnExit w:val="0"/>
            <w:textInput>
              <w:maxLength w:val="2"/>
            </w:textInput>
          </w:ffData>
        </w:fldChar>
      </w:r>
      <w:r>
        <w:instrText xml:space="preserve"> FORMTEXT </w:instrText>
      </w:r>
      <w:r w:rsidR="00AB42F8">
        <w:fldChar w:fldCharType="separate"/>
      </w:r>
      <w:r>
        <w:rPr>
          <w:noProof/>
        </w:rPr>
        <w:t> </w:t>
      </w:r>
      <w:r>
        <w:rPr>
          <w:noProof/>
        </w:rPr>
        <w:t> </w:t>
      </w:r>
      <w:r w:rsidR="00AB42F8">
        <w:fldChar w:fldCharType="end"/>
      </w:r>
      <w:bookmarkEnd w:id="3"/>
      <w:r w:rsidRPr="00C31534">
        <w:t xml:space="preserve"> d.</w:t>
      </w:r>
    </w:p>
    <w:p w:rsidR="00721171" w:rsidRDefault="00721171" w:rsidP="00C31534"/>
    <w:p w:rsidR="00721171" w:rsidRPr="00721171" w:rsidRDefault="00721171" w:rsidP="00721171">
      <w:pPr>
        <w:rPr>
          <w:sz w:val="20"/>
          <w:szCs w:val="20"/>
        </w:rPr>
      </w:pPr>
      <w:r w:rsidRPr="00721171">
        <w:rPr>
          <w:b/>
          <w:sz w:val="20"/>
          <w:szCs w:val="20"/>
        </w:rPr>
        <w:t xml:space="preserve">PASTABA: </w:t>
      </w:r>
      <w:r w:rsidRPr="00721171">
        <w:rPr>
          <w:sz w:val="20"/>
          <w:szCs w:val="20"/>
        </w:rPr>
        <w:t>Klasės valandėlių temos gali keistis, jeigu klasėje iškiltų aktuali problema, kurią būtinai reikėtų spręsti. Klasės auklėtojo veikla gali būti papildyta ir iš anksto neplanuotais renginiais.</w:t>
      </w:r>
    </w:p>
    <w:p w:rsidR="00721171" w:rsidRPr="00C31534" w:rsidRDefault="00721171" w:rsidP="00C31534"/>
    <w:sectPr w:rsidR="00721171" w:rsidRPr="00C31534" w:rsidSect="006B16A2">
      <w:pgSz w:w="16834" w:h="11909" w:orient="landscape"/>
      <w:pgMar w:top="426" w:right="1418" w:bottom="284" w:left="1134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5618B5"/>
    <w:multiLevelType w:val="hybridMultilevel"/>
    <w:tmpl w:val="467EE6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700D52"/>
    <w:multiLevelType w:val="hybridMultilevel"/>
    <w:tmpl w:val="7CA65F4C"/>
    <w:lvl w:ilvl="0" w:tplc="CDE081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70001">
      <w:start w:val="1"/>
      <w:numFmt w:val="bullet"/>
      <w:lvlText w:val=""/>
      <w:lvlJc w:val="left"/>
      <w:pPr>
        <w:tabs>
          <w:tab w:val="num" w:pos="1125"/>
        </w:tabs>
        <w:ind w:left="1125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1845" w:hanging="180"/>
      </w:pPr>
    </w:lvl>
    <w:lvl w:ilvl="3" w:tplc="0427000F" w:tentative="1">
      <w:start w:val="1"/>
      <w:numFmt w:val="decimal"/>
      <w:lvlText w:val="%4."/>
      <w:lvlJc w:val="left"/>
      <w:pPr>
        <w:ind w:left="2565" w:hanging="360"/>
      </w:pPr>
    </w:lvl>
    <w:lvl w:ilvl="4" w:tplc="04270019" w:tentative="1">
      <w:start w:val="1"/>
      <w:numFmt w:val="lowerLetter"/>
      <w:lvlText w:val="%5."/>
      <w:lvlJc w:val="left"/>
      <w:pPr>
        <w:ind w:left="3285" w:hanging="360"/>
      </w:pPr>
    </w:lvl>
    <w:lvl w:ilvl="5" w:tplc="0427001B" w:tentative="1">
      <w:start w:val="1"/>
      <w:numFmt w:val="lowerRoman"/>
      <w:lvlText w:val="%6."/>
      <w:lvlJc w:val="right"/>
      <w:pPr>
        <w:ind w:left="4005" w:hanging="180"/>
      </w:pPr>
    </w:lvl>
    <w:lvl w:ilvl="6" w:tplc="0427000F" w:tentative="1">
      <w:start w:val="1"/>
      <w:numFmt w:val="decimal"/>
      <w:lvlText w:val="%7."/>
      <w:lvlJc w:val="left"/>
      <w:pPr>
        <w:ind w:left="4725" w:hanging="360"/>
      </w:pPr>
    </w:lvl>
    <w:lvl w:ilvl="7" w:tplc="04270019" w:tentative="1">
      <w:start w:val="1"/>
      <w:numFmt w:val="lowerLetter"/>
      <w:lvlText w:val="%8."/>
      <w:lvlJc w:val="left"/>
      <w:pPr>
        <w:ind w:left="5445" w:hanging="360"/>
      </w:pPr>
    </w:lvl>
    <w:lvl w:ilvl="8" w:tplc="0427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7B96068A"/>
    <w:multiLevelType w:val="hybridMultilevel"/>
    <w:tmpl w:val="6C48A4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5"/>
  <w:proofState w:spelling="clean" w:grammar="clean"/>
  <w:attachedTemplate r:id="rId1"/>
  <w:stylePaneFormatFilter w:val="3F01"/>
  <w:defaultTabStop w:val="1296"/>
  <w:hyphenationZone w:val="396"/>
  <w:characterSpacingControl w:val="doNotCompress"/>
  <w:compat/>
  <w:rsids>
    <w:rsidRoot w:val="00490333"/>
    <w:rsid w:val="00056EF3"/>
    <w:rsid w:val="00216EFF"/>
    <w:rsid w:val="00490333"/>
    <w:rsid w:val="005267CF"/>
    <w:rsid w:val="00603DDF"/>
    <w:rsid w:val="006B16A2"/>
    <w:rsid w:val="00721171"/>
    <w:rsid w:val="008704A1"/>
    <w:rsid w:val="00A3095F"/>
    <w:rsid w:val="00A56F71"/>
    <w:rsid w:val="00AB42F8"/>
    <w:rsid w:val="00B3275F"/>
    <w:rsid w:val="00B56627"/>
    <w:rsid w:val="00C31534"/>
    <w:rsid w:val="00E03F4F"/>
    <w:rsid w:val="00F25318"/>
    <w:rsid w:val="00FD5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31534"/>
    <w:rPr>
      <w:sz w:val="24"/>
      <w:szCs w:val="24"/>
      <w:lang w:val="lt-LT" w:eastAsia="lt-LT"/>
    </w:rPr>
  </w:style>
  <w:style w:type="paragraph" w:styleId="Heading1">
    <w:name w:val="heading 1"/>
    <w:basedOn w:val="Normal"/>
    <w:next w:val="Normal"/>
    <w:link w:val="Heading1Char"/>
    <w:qFormat/>
    <w:rsid w:val="00721171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56F71"/>
    <w:pPr>
      <w:widowControl w:val="0"/>
      <w:autoSpaceDE w:val="0"/>
      <w:autoSpaceDN w:val="0"/>
      <w:adjustRightInd w:val="0"/>
    </w:pPr>
    <w:rPr>
      <w:rFonts w:eastAsia="Batang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C31534"/>
    <w:pPr>
      <w:spacing w:before="100" w:beforeAutospacing="1" w:after="100" w:afterAutospacing="1"/>
    </w:pPr>
  </w:style>
  <w:style w:type="table" w:customStyle="1" w:styleId="prastojilentel">
    <w:name w:val="Įprastoji lentelė"/>
    <w:basedOn w:val="TableNormal"/>
    <w:semiHidden/>
    <w:rsid w:val="00C31534"/>
    <w:rPr>
      <w:sz w:val="22"/>
      <w:szCs w:val="22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qFormat/>
    <w:rsid w:val="00721171"/>
    <w:rPr>
      <w:i/>
      <w:iCs/>
    </w:rPr>
  </w:style>
  <w:style w:type="character" w:customStyle="1" w:styleId="Heading1Char">
    <w:name w:val="Heading 1 Char"/>
    <w:basedOn w:val="DefaultParagraphFont"/>
    <w:link w:val="Heading1"/>
    <w:rsid w:val="00721171"/>
    <w:rPr>
      <w:rFonts w:asciiTheme="majorHAnsi" w:eastAsiaTheme="majorEastAsia" w:hAnsiTheme="majorHAnsi" w:cstheme="majorBidi"/>
      <w:b/>
      <w:bCs/>
      <w:kern w:val="32"/>
      <w:sz w:val="32"/>
      <w:szCs w:val="32"/>
      <w:lang w:val="lt-LT" w:eastAsia="lt-LT"/>
    </w:rPr>
  </w:style>
  <w:style w:type="character" w:styleId="Strong">
    <w:name w:val="Strong"/>
    <w:basedOn w:val="DefaultParagraphFont"/>
    <w:qFormat/>
    <w:rsid w:val="00721171"/>
    <w:rPr>
      <w:b/>
      <w:bCs/>
    </w:rPr>
  </w:style>
  <w:style w:type="paragraph" w:styleId="ListParagraph">
    <w:name w:val="List Paragraph"/>
    <w:basedOn w:val="Normal"/>
    <w:uiPriority w:val="34"/>
    <w:qFormat/>
    <w:rsid w:val="00B56627"/>
    <w:pPr>
      <w:suppressAutoHyphens/>
      <w:ind w:left="720"/>
      <w:contextualSpacing/>
    </w:pPr>
    <w:rPr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159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Plan&#371;%20&#353;ablonai%202013-2014\klases_aukletojo_planas_2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90DC4F-29E3-40F0-B778-1010A710E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klases_aukletojo_planas_2</Template>
  <TotalTime>121</TotalTime>
  <Pages>4</Pages>
  <Words>5931</Words>
  <Characters>3381</Characters>
  <Application>Microsoft Office Word</Application>
  <DocSecurity>0</DocSecurity>
  <Lines>28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DARBO PLANAS</vt:lpstr>
    </vt:vector>
  </TitlesOfParts>
  <Company/>
  <LinksUpToDate>false</LinksUpToDate>
  <CharactersWithSpaces>9294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DARBO PLANAS</dc:title>
  <dc:subject/>
  <dc:creator>kompiuteris</dc:creator>
  <cp:keywords/>
  <dc:description/>
  <cp:lastModifiedBy>kompiuteris</cp:lastModifiedBy>
  <cp:revision>8</cp:revision>
  <dcterms:created xsi:type="dcterms:W3CDTF">2013-09-03T15:17:00Z</dcterms:created>
  <dcterms:modified xsi:type="dcterms:W3CDTF">2014-08-28T13:15:00Z</dcterms:modified>
</cp:coreProperties>
</file>