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43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740"/>
        <w:gridCol w:w="5102"/>
      </w:tblGrid>
      <w:tr w:rsidR="009833D0" w:rsidTr="00CE78E8">
        <w:trPr>
          <w:trHeight w:val="710"/>
        </w:trPr>
        <w:tc>
          <w:tcPr>
            <w:tcW w:w="9842" w:type="dxa"/>
            <w:gridSpan w:val="2"/>
          </w:tcPr>
          <w:p w:rsidR="009833D0" w:rsidRPr="006A52C4" w:rsidRDefault="009833D0" w:rsidP="00CF70F5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Mokinio vardas, pavardė, klasė</w:t>
            </w:r>
          </w:p>
        </w:tc>
      </w:tr>
      <w:tr w:rsidR="009833D0" w:rsidTr="00CE78E8">
        <w:trPr>
          <w:trHeight w:val="692"/>
        </w:trPr>
        <w:tc>
          <w:tcPr>
            <w:tcW w:w="9842" w:type="dxa"/>
            <w:gridSpan w:val="2"/>
          </w:tcPr>
          <w:p w:rsidR="009833D0" w:rsidRPr="00F60B62" w:rsidRDefault="009833D0" w:rsidP="004D708A">
            <w:pPr>
              <w:pStyle w:val="Default"/>
              <w:rPr>
                <w:b/>
                <w:bCs/>
              </w:rPr>
            </w:pPr>
            <w:r w:rsidRPr="006A52C4">
              <w:rPr>
                <w:b/>
                <w:bCs/>
              </w:rPr>
              <w:t>Tema.</w:t>
            </w:r>
            <w:r>
              <w:rPr>
                <w:b/>
                <w:bCs/>
              </w:rPr>
              <w:t xml:space="preserve"> </w:t>
            </w:r>
            <w:r>
              <w:t>.</w:t>
            </w:r>
          </w:p>
        </w:tc>
      </w:tr>
      <w:tr w:rsidR="009833D0" w:rsidTr="00CE78E8">
        <w:trPr>
          <w:trHeight w:val="635"/>
        </w:trPr>
        <w:tc>
          <w:tcPr>
            <w:tcW w:w="9842" w:type="dxa"/>
            <w:gridSpan w:val="2"/>
          </w:tcPr>
          <w:p w:rsidR="009833D0" w:rsidRPr="000C2CD7" w:rsidRDefault="009833D0" w:rsidP="00CF70F5">
            <w:r>
              <w:rPr>
                <w:b/>
              </w:rPr>
              <w:t>Pagrindinė mintis.</w:t>
            </w:r>
          </w:p>
        </w:tc>
      </w:tr>
      <w:tr w:rsidR="009833D0" w:rsidTr="00CE78E8">
        <w:trPr>
          <w:trHeight w:val="70"/>
        </w:trPr>
        <w:tc>
          <w:tcPr>
            <w:tcW w:w="9842" w:type="dxa"/>
            <w:gridSpan w:val="2"/>
          </w:tcPr>
          <w:p w:rsidR="009833D0" w:rsidRDefault="009833D0" w:rsidP="00CF70F5">
            <w:pPr>
              <w:rPr>
                <w:b/>
              </w:rPr>
            </w:pPr>
            <w:r>
              <w:rPr>
                <w:b/>
              </w:rPr>
              <w:t>Rašymo tikslas.</w:t>
            </w:r>
          </w:p>
          <w:p w:rsidR="009833D0" w:rsidRDefault="009833D0" w:rsidP="00CF70F5">
            <w:pPr>
              <w:rPr>
                <w:b/>
              </w:rPr>
            </w:pPr>
          </w:p>
          <w:p w:rsidR="009833D0" w:rsidRPr="006A52C4" w:rsidRDefault="009833D0" w:rsidP="00CF70F5">
            <w:pPr>
              <w:rPr>
                <w:bCs/>
              </w:rPr>
            </w:pPr>
          </w:p>
        </w:tc>
      </w:tr>
      <w:tr w:rsidR="009833D0" w:rsidTr="00CE78E8">
        <w:trPr>
          <w:trHeight w:val="70"/>
        </w:trPr>
        <w:tc>
          <w:tcPr>
            <w:tcW w:w="9842" w:type="dxa"/>
            <w:gridSpan w:val="2"/>
          </w:tcPr>
          <w:p w:rsidR="009833D0" w:rsidRPr="006A52C4" w:rsidRDefault="009833D0" w:rsidP="00CF70F5">
            <w:pPr>
              <w:rPr>
                <w:bCs/>
              </w:rPr>
            </w:pPr>
            <w:r>
              <w:rPr>
                <w:b/>
              </w:rPr>
              <w:t xml:space="preserve">Adresatas. </w:t>
            </w:r>
            <w:r w:rsidRPr="00C54B6F">
              <w:rPr>
                <w:b/>
              </w:rPr>
              <w:t>Visi esantys klausytojai.</w:t>
            </w:r>
          </w:p>
        </w:tc>
      </w:tr>
      <w:tr w:rsidR="009833D0" w:rsidTr="00CE78E8">
        <w:trPr>
          <w:trHeight w:val="320"/>
        </w:trPr>
        <w:tc>
          <w:tcPr>
            <w:tcW w:w="4740" w:type="dxa"/>
          </w:tcPr>
          <w:p w:rsidR="009833D0" w:rsidRPr="000C2CD7" w:rsidRDefault="009833D0" w:rsidP="00CF70F5">
            <w:pPr>
              <w:jc w:val="center"/>
              <w:rPr>
                <w:b/>
              </w:rPr>
            </w:pPr>
            <w:r>
              <w:rPr>
                <w:b/>
              </w:rPr>
              <w:t>Plano dalies pavadinimas</w:t>
            </w:r>
          </w:p>
        </w:tc>
        <w:tc>
          <w:tcPr>
            <w:tcW w:w="5102" w:type="dxa"/>
          </w:tcPr>
          <w:p w:rsidR="009833D0" w:rsidRPr="000C2CD7" w:rsidRDefault="009833D0" w:rsidP="00CF70F5">
            <w:pPr>
              <w:jc w:val="center"/>
              <w:rPr>
                <w:b/>
              </w:rPr>
            </w:pPr>
            <w:r>
              <w:rPr>
                <w:b/>
              </w:rPr>
              <w:t>Argumentai, faktai, svarbiausi teiginiai</w:t>
            </w:r>
          </w:p>
        </w:tc>
      </w:tr>
      <w:tr w:rsidR="009833D0" w:rsidTr="004D708A">
        <w:trPr>
          <w:trHeight w:val="820"/>
        </w:trPr>
        <w:tc>
          <w:tcPr>
            <w:tcW w:w="4740" w:type="dxa"/>
          </w:tcPr>
          <w:p w:rsidR="009833D0" w:rsidRDefault="009833D0" w:rsidP="00CF70F5">
            <w:pPr>
              <w:rPr>
                <w:b/>
                <w:bCs/>
              </w:rPr>
            </w:pPr>
            <w:r w:rsidRPr="007F15CE">
              <w:rPr>
                <w:b/>
                <w:bCs/>
              </w:rPr>
              <w:t>Įžanga.</w:t>
            </w:r>
          </w:p>
          <w:p w:rsidR="009833D0" w:rsidRPr="00C54B6F" w:rsidRDefault="009833D0" w:rsidP="00CF70F5">
            <w:r>
              <w:t>Tarmės apibrėžimas.</w:t>
            </w:r>
          </w:p>
        </w:tc>
        <w:tc>
          <w:tcPr>
            <w:tcW w:w="5102" w:type="dxa"/>
          </w:tcPr>
          <w:p w:rsidR="009833D0" w:rsidRDefault="009833D0" w:rsidP="00CF70F5">
            <w:r>
              <w:t>1.</w:t>
            </w:r>
          </w:p>
          <w:p w:rsidR="009833D0" w:rsidRDefault="009833D0" w:rsidP="00CF70F5">
            <w:r>
              <w:t>2.</w:t>
            </w:r>
          </w:p>
          <w:p w:rsidR="009833D0" w:rsidRDefault="009833D0" w:rsidP="00CF70F5">
            <w:r>
              <w:t xml:space="preserve">3. </w:t>
            </w:r>
          </w:p>
        </w:tc>
      </w:tr>
      <w:tr w:rsidR="009833D0" w:rsidTr="004D708A">
        <w:trPr>
          <w:trHeight w:val="880"/>
        </w:trPr>
        <w:tc>
          <w:tcPr>
            <w:tcW w:w="4740" w:type="dxa"/>
          </w:tcPr>
          <w:p w:rsidR="009833D0" w:rsidRDefault="009833D0" w:rsidP="00CF70F5">
            <w:pPr>
              <w:rPr>
                <w:b/>
                <w:bCs/>
              </w:rPr>
            </w:pPr>
            <w:r w:rsidRPr="007F15CE">
              <w:rPr>
                <w:b/>
                <w:bCs/>
              </w:rPr>
              <w:t>1-oji dėstymo dalis.</w:t>
            </w:r>
          </w:p>
          <w:p w:rsidR="009833D0" w:rsidRPr="00C54B6F" w:rsidRDefault="009833D0" w:rsidP="00CF70F5"/>
        </w:tc>
        <w:tc>
          <w:tcPr>
            <w:tcW w:w="5102" w:type="dxa"/>
          </w:tcPr>
          <w:p w:rsidR="009833D0" w:rsidRDefault="009833D0" w:rsidP="00CF70F5">
            <w:r>
              <w:t>1</w:t>
            </w:r>
          </w:p>
          <w:p w:rsidR="009833D0" w:rsidRDefault="009833D0" w:rsidP="00CF70F5">
            <w:r>
              <w:t>2.</w:t>
            </w:r>
          </w:p>
          <w:p w:rsidR="009833D0" w:rsidRDefault="009833D0" w:rsidP="00CF70F5">
            <w:r>
              <w:t xml:space="preserve">3. </w:t>
            </w:r>
          </w:p>
        </w:tc>
      </w:tr>
      <w:tr w:rsidR="009833D0" w:rsidTr="004D708A">
        <w:trPr>
          <w:trHeight w:val="897"/>
        </w:trPr>
        <w:tc>
          <w:tcPr>
            <w:tcW w:w="4740" w:type="dxa"/>
          </w:tcPr>
          <w:p w:rsidR="009833D0" w:rsidRDefault="009833D0" w:rsidP="00CF70F5">
            <w:pPr>
              <w:rPr>
                <w:b/>
                <w:bCs/>
              </w:rPr>
            </w:pPr>
            <w:r w:rsidRPr="007F15CE">
              <w:rPr>
                <w:b/>
                <w:bCs/>
              </w:rPr>
              <w:t>2-oji dėstymo dalis.</w:t>
            </w:r>
          </w:p>
          <w:p w:rsidR="009833D0" w:rsidRPr="00BE7B90" w:rsidRDefault="009833D0" w:rsidP="00CF70F5">
            <w:pPr>
              <w:rPr>
                <w:b/>
                <w:bCs/>
              </w:rPr>
            </w:pPr>
          </w:p>
        </w:tc>
        <w:tc>
          <w:tcPr>
            <w:tcW w:w="5102" w:type="dxa"/>
          </w:tcPr>
          <w:p w:rsidR="009833D0" w:rsidRDefault="009833D0" w:rsidP="00CF70F5">
            <w:r>
              <w:t>1.</w:t>
            </w:r>
          </w:p>
          <w:p w:rsidR="009833D0" w:rsidRDefault="009833D0" w:rsidP="00CF70F5">
            <w:r>
              <w:t>2.</w:t>
            </w:r>
          </w:p>
          <w:p w:rsidR="009833D0" w:rsidRDefault="009833D0" w:rsidP="00CF70F5">
            <w:r>
              <w:t xml:space="preserve">3. </w:t>
            </w:r>
          </w:p>
        </w:tc>
      </w:tr>
      <w:tr w:rsidR="009833D0" w:rsidTr="004D708A">
        <w:trPr>
          <w:trHeight w:val="888"/>
        </w:trPr>
        <w:tc>
          <w:tcPr>
            <w:tcW w:w="4740" w:type="dxa"/>
          </w:tcPr>
          <w:p w:rsidR="009833D0" w:rsidRDefault="009833D0" w:rsidP="00CF70F5">
            <w:pPr>
              <w:rPr>
                <w:b/>
                <w:bCs/>
              </w:rPr>
            </w:pPr>
            <w:r w:rsidRPr="007F15CE">
              <w:rPr>
                <w:b/>
                <w:bCs/>
              </w:rPr>
              <w:t>3-ioji dės</w:t>
            </w:r>
            <w:r>
              <w:rPr>
                <w:b/>
                <w:bCs/>
              </w:rPr>
              <w:t>tymo dalis.</w:t>
            </w:r>
          </w:p>
          <w:p w:rsidR="009833D0" w:rsidRPr="00C54B6F" w:rsidRDefault="009833D0" w:rsidP="00CF70F5"/>
        </w:tc>
        <w:tc>
          <w:tcPr>
            <w:tcW w:w="5102" w:type="dxa"/>
          </w:tcPr>
          <w:p w:rsidR="009833D0" w:rsidRDefault="009833D0" w:rsidP="00CF70F5">
            <w:r>
              <w:t>1.</w:t>
            </w:r>
          </w:p>
          <w:p w:rsidR="009833D0" w:rsidRDefault="009833D0" w:rsidP="00CF70F5">
            <w:r>
              <w:t>2.</w:t>
            </w:r>
          </w:p>
          <w:p w:rsidR="009833D0" w:rsidRDefault="009833D0" w:rsidP="00CF70F5">
            <w:r>
              <w:t xml:space="preserve">3. </w:t>
            </w:r>
          </w:p>
        </w:tc>
      </w:tr>
      <w:tr w:rsidR="009833D0" w:rsidTr="004D708A">
        <w:trPr>
          <w:trHeight w:val="892"/>
        </w:trPr>
        <w:tc>
          <w:tcPr>
            <w:tcW w:w="4740" w:type="dxa"/>
          </w:tcPr>
          <w:p w:rsidR="009833D0" w:rsidRDefault="009833D0" w:rsidP="00CF70F5">
            <w:pPr>
              <w:rPr>
                <w:b/>
                <w:bCs/>
              </w:rPr>
            </w:pPr>
            <w:r w:rsidRPr="007F15CE">
              <w:rPr>
                <w:b/>
                <w:bCs/>
              </w:rPr>
              <w:t>Apibendrinimas.</w:t>
            </w:r>
          </w:p>
          <w:p w:rsidR="009833D0" w:rsidRPr="00C54B6F" w:rsidRDefault="009833D0" w:rsidP="00CF70F5"/>
        </w:tc>
        <w:tc>
          <w:tcPr>
            <w:tcW w:w="5102" w:type="dxa"/>
          </w:tcPr>
          <w:p w:rsidR="009833D0" w:rsidRDefault="009833D0" w:rsidP="00CF70F5">
            <w:r>
              <w:t>1.</w:t>
            </w:r>
          </w:p>
          <w:p w:rsidR="009833D0" w:rsidRDefault="009833D0" w:rsidP="00CF70F5">
            <w:r>
              <w:t>2.</w:t>
            </w:r>
          </w:p>
          <w:p w:rsidR="009833D0" w:rsidRDefault="009833D0" w:rsidP="00CF70F5">
            <w:r>
              <w:t xml:space="preserve">3. </w:t>
            </w:r>
          </w:p>
        </w:tc>
      </w:tr>
    </w:tbl>
    <w:p w:rsidR="009833D0" w:rsidRDefault="009833D0"/>
    <w:sectPr w:rsidR="009833D0" w:rsidSect="006A2D21">
      <w:pgSz w:w="11906" w:h="16838"/>
      <w:pgMar w:top="1418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??¨¬?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296"/>
  <w:hyphenationZone w:val="396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70F5"/>
    <w:rsid w:val="00045938"/>
    <w:rsid w:val="00074546"/>
    <w:rsid w:val="000C2CD7"/>
    <w:rsid w:val="004D53EC"/>
    <w:rsid w:val="004D708A"/>
    <w:rsid w:val="0061511C"/>
    <w:rsid w:val="006A2D21"/>
    <w:rsid w:val="006A52C4"/>
    <w:rsid w:val="007F15CE"/>
    <w:rsid w:val="00842563"/>
    <w:rsid w:val="00850553"/>
    <w:rsid w:val="009833D0"/>
    <w:rsid w:val="00BE7B90"/>
    <w:rsid w:val="00C54B6F"/>
    <w:rsid w:val="00CE78E8"/>
    <w:rsid w:val="00CF70F5"/>
    <w:rsid w:val="00E1602A"/>
    <w:rsid w:val="00F60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0F5"/>
    <w:rPr>
      <w:rFonts w:ascii="Times New Roman" w:eastAsia="Times New Roman" w:hAnsi="Times New Roman"/>
      <w:sz w:val="24"/>
      <w:szCs w:val="24"/>
      <w:lang w:val="lt-LT" w:eastAsia="lt-LT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CF70F5"/>
    <w:pPr>
      <w:autoSpaceDE w:val="0"/>
      <w:autoSpaceDN w:val="0"/>
      <w:adjustRightInd w:val="0"/>
    </w:pPr>
    <w:rPr>
      <w:rFonts w:ascii="Times New Roman" w:eastAsia="SimSun" w:hAnsi="Times New Roman"/>
      <w:color w:val="000000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52</Words>
  <Characters>300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Jurgita</dc:creator>
  <cp:keywords/>
  <dc:description/>
  <cp:lastModifiedBy>Jurgita</cp:lastModifiedBy>
  <cp:revision>4</cp:revision>
  <dcterms:created xsi:type="dcterms:W3CDTF">2013-02-25T08:04:00Z</dcterms:created>
  <dcterms:modified xsi:type="dcterms:W3CDTF">2013-09-01T20:18:00Z</dcterms:modified>
</cp:coreProperties>
</file>