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ED4" w:rsidRDefault="003C7ED4" w:rsidP="001970AD">
      <w:pPr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Planais</w:t>
      </w:r>
      <w:r w:rsidRPr="00FD7DB0">
        <w:rPr>
          <w:sz w:val="20"/>
          <w:szCs w:val="20"/>
          <w:lang w:val="lt-LT"/>
        </w:rPr>
        <w:t xml:space="preserve"> naudokitės kūrybiškai</w:t>
      </w:r>
      <w:r w:rsidRPr="00FD7DB0">
        <w:rPr>
          <w:sz w:val="20"/>
          <w:szCs w:val="20"/>
          <w:lang w:val="lt-LT"/>
        </w:rPr>
        <w:sym w:font="Wingdings" w:char="F04A"/>
      </w:r>
      <w:r w:rsidRPr="00FD7DB0">
        <w:rPr>
          <w:sz w:val="20"/>
          <w:szCs w:val="20"/>
          <w:lang w:val="lt-LT"/>
        </w:rPr>
        <w:t xml:space="preserve"> nebijokite interpre</w:t>
      </w:r>
      <w:r>
        <w:rPr>
          <w:sz w:val="20"/>
          <w:szCs w:val="20"/>
          <w:lang w:val="lt-LT"/>
        </w:rPr>
        <w:t>tuoti!</w:t>
      </w:r>
    </w:p>
    <w:p w:rsidR="003C7ED4" w:rsidRDefault="003C7ED4" w:rsidP="001970AD">
      <w:pPr>
        <w:jc w:val="both"/>
        <w:rPr>
          <w:sz w:val="20"/>
          <w:szCs w:val="20"/>
          <w:lang w:val="lt-LT"/>
        </w:rPr>
      </w:pPr>
    </w:p>
    <w:p w:rsidR="003C7ED4" w:rsidRDefault="003C7ED4" w:rsidP="001970AD">
      <w:pPr>
        <w:jc w:val="both"/>
        <w:rPr>
          <w:b/>
          <w:bCs/>
          <w:sz w:val="20"/>
          <w:szCs w:val="20"/>
          <w:lang w:val="lt-LT"/>
        </w:rPr>
      </w:pPr>
      <w:r>
        <w:rPr>
          <w:b/>
          <w:bCs/>
          <w:sz w:val="20"/>
          <w:szCs w:val="20"/>
          <w:lang w:val="lt-LT"/>
        </w:rPr>
        <w:t>Recenzijoje aš SUDOMINU – SUPAŽINDINU – ĮVERTIN</w:t>
      </w:r>
      <w:r w:rsidRPr="007D24A3">
        <w:rPr>
          <w:b/>
          <w:bCs/>
          <w:sz w:val="20"/>
          <w:szCs w:val="20"/>
          <w:lang w:val="lt-LT"/>
        </w:rPr>
        <w:t>U</w:t>
      </w:r>
    </w:p>
    <w:p w:rsidR="003C7ED4" w:rsidRDefault="003C7ED4" w:rsidP="001970AD">
      <w:pPr>
        <w:jc w:val="both"/>
        <w:rPr>
          <w:b/>
          <w:bCs/>
          <w:sz w:val="20"/>
          <w:szCs w:val="20"/>
          <w:lang w:val="lt-LT"/>
        </w:rPr>
      </w:pPr>
      <w:r>
        <w:rPr>
          <w:b/>
          <w:bCs/>
          <w:sz w:val="20"/>
          <w:szCs w:val="20"/>
          <w:lang w:val="lt-LT"/>
        </w:rPr>
        <w:t xml:space="preserve">Nepamirškite, kad recenzijos </w:t>
      </w:r>
      <w:r>
        <w:rPr>
          <w:b/>
          <w:bCs/>
          <w:sz w:val="20"/>
          <w:szCs w:val="20"/>
          <w:u w:val="single"/>
          <w:lang w:val="lt-LT"/>
        </w:rPr>
        <w:t>tekstas skait</w:t>
      </w:r>
      <w:r w:rsidRPr="00C92072">
        <w:rPr>
          <w:b/>
          <w:bCs/>
          <w:sz w:val="20"/>
          <w:szCs w:val="20"/>
          <w:u w:val="single"/>
          <w:lang w:val="lt-LT"/>
        </w:rPr>
        <w:t>ytinas pastraipomis.</w:t>
      </w:r>
    </w:p>
    <w:p w:rsidR="003C7ED4" w:rsidRDefault="003C7ED4" w:rsidP="00516C0E">
      <w:pPr>
        <w:jc w:val="both"/>
        <w:rPr>
          <w:b/>
          <w:bCs/>
          <w:sz w:val="20"/>
          <w:szCs w:val="20"/>
          <w:lang w:val="lt-LT"/>
        </w:rPr>
      </w:pPr>
    </w:p>
    <w:p w:rsidR="003C7ED4" w:rsidRDefault="003C7ED4" w:rsidP="00516C0E">
      <w:pPr>
        <w:jc w:val="both"/>
        <w:rPr>
          <w:b/>
          <w:bCs/>
          <w:sz w:val="20"/>
          <w:szCs w:val="20"/>
          <w:lang w:val="lt-LT"/>
        </w:rPr>
      </w:pPr>
    </w:p>
    <w:p w:rsidR="003C7ED4" w:rsidRPr="00FD7DB0" w:rsidRDefault="003C7ED4" w:rsidP="00516C0E">
      <w:pPr>
        <w:jc w:val="both"/>
        <w:rPr>
          <w:b/>
          <w:bCs/>
          <w:sz w:val="20"/>
          <w:szCs w:val="20"/>
          <w:lang w:val="lt-LT"/>
        </w:rPr>
      </w:pPr>
      <w:r>
        <w:rPr>
          <w:b/>
          <w:bCs/>
          <w:sz w:val="20"/>
          <w:szCs w:val="20"/>
          <w:lang w:val="lt-LT"/>
        </w:rPr>
        <w:t>Kas būtina gerai knygos</w:t>
      </w:r>
      <w:r w:rsidRPr="00FD7DB0">
        <w:rPr>
          <w:b/>
          <w:bCs/>
          <w:sz w:val="20"/>
          <w:szCs w:val="20"/>
          <w:lang w:val="lt-LT"/>
        </w:rPr>
        <w:t xml:space="preserve"> recenzijai (recenzija lot. „įvertinimas“)?</w:t>
      </w:r>
    </w:p>
    <w:p w:rsidR="003C7ED4" w:rsidRDefault="003C7ED4" w:rsidP="009D289A">
      <w:pPr>
        <w:jc w:val="both"/>
        <w:rPr>
          <w:sz w:val="20"/>
          <w:szCs w:val="20"/>
          <w:lang w:val="lt-LT"/>
        </w:rPr>
      </w:pPr>
    </w:p>
    <w:p w:rsidR="003C7ED4" w:rsidRPr="00FD7DB0" w:rsidRDefault="003C7ED4" w:rsidP="00516C0E">
      <w:pPr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1. Įsimenantis </w:t>
      </w:r>
      <w:r w:rsidRPr="00FD7DB0">
        <w:rPr>
          <w:i/>
          <w:iCs/>
          <w:sz w:val="20"/>
          <w:szCs w:val="20"/>
          <w:lang w:val="lt-LT"/>
        </w:rPr>
        <w:t>pavadinimas.</w:t>
      </w:r>
      <w:r w:rsidRPr="00FD7DB0">
        <w:rPr>
          <w:sz w:val="20"/>
          <w:szCs w:val="20"/>
          <w:lang w:val="lt-LT"/>
        </w:rPr>
        <w:t xml:space="preserve"> Pavadinime turi slypėti recenzijos autoriaus </w:t>
      </w:r>
      <w:r w:rsidRPr="00FD7DB0">
        <w:rPr>
          <w:i/>
          <w:iCs/>
          <w:sz w:val="20"/>
          <w:szCs w:val="20"/>
          <w:lang w:val="lt-LT"/>
        </w:rPr>
        <w:t>nuomon</w:t>
      </w:r>
      <w:r w:rsidRPr="00FD7DB0">
        <w:rPr>
          <w:sz w:val="20"/>
          <w:szCs w:val="20"/>
          <w:lang w:val="lt-LT"/>
        </w:rPr>
        <w:t>ė apie kūrinį.</w:t>
      </w:r>
      <w:r>
        <w:rPr>
          <w:sz w:val="20"/>
          <w:szCs w:val="20"/>
          <w:lang w:val="lt-LT"/>
        </w:rPr>
        <w:t xml:space="preserve"> Siūlau pradėti tokia mintimi, kuri sudomintų skaitytoją ir paskatintų perskaityti visą recenziją. </w:t>
      </w:r>
    </w:p>
    <w:p w:rsidR="003C7ED4" w:rsidRDefault="003C7ED4" w:rsidP="009D289A">
      <w:pPr>
        <w:jc w:val="both"/>
        <w:rPr>
          <w:sz w:val="20"/>
          <w:szCs w:val="20"/>
          <w:lang w:val="lt-LT"/>
        </w:rPr>
      </w:pPr>
    </w:p>
    <w:p w:rsidR="003C7ED4" w:rsidRPr="00516C0E" w:rsidRDefault="003C7ED4" w:rsidP="00516C0E">
      <w:pPr>
        <w:jc w:val="both"/>
        <w:rPr>
          <w:b/>
          <w:bCs/>
          <w:sz w:val="20"/>
          <w:szCs w:val="20"/>
          <w:lang w:val="lt-LT"/>
        </w:rPr>
      </w:pPr>
      <w:r w:rsidRPr="00516C0E">
        <w:rPr>
          <w:b/>
          <w:bCs/>
          <w:sz w:val="20"/>
          <w:szCs w:val="20"/>
          <w:lang w:val="lt-LT"/>
        </w:rPr>
        <w:t>Įžanga</w:t>
      </w:r>
    </w:p>
    <w:p w:rsidR="003C7ED4" w:rsidRPr="00FD7DB0" w:rsidRDefault="003C7ED4" w:rsidP="00516C0E">
      <w:pPr>
        <w:ind w:left="720"/>
        <w:jc w:val="both"/>
        <w:rPr>
          <w:i/>
          <w:iCs/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Pradžioje nurodomas </w:t>
      </w:r>
      <w:r w:rsidRPr="00A940E4">
        <w:rPr>
          <w:sz w:val="20"/>
          <w:szCs w:val="20"/>
          <w:lang w:val="lt-LT"/>
        </w:rPr>
        <w:t>knygos</w:t>
      </w:r>
      <w:r w:rsidRPr="00FD7DB0">
        <w:rPr>
          <w:i/>
          <w:iCs/>
          <w:sz w:val="20"/>
          <w:szCs w:val="20"/>
          <w:lang w:val="lt-LT"/>
        </w:rPr>
        <w:t xml:space="preserve"> p</w:t>
      </w:r>
      <w:r>
        <w:rPr>
          <w:i/>
          <w:iCs/>
          <w:sz w:val="20"/>
          <w:szCs w:val="20"/>
          <w:lang w:val="lt-LT"/>
        </w:rPr>
        <w:t>avadinimas, metai, žanras (romanas, apsakymas, novelių rinkinys, eilėraščių rinktinė</w:t>
      </w:r>
      <w:r w:rsidRPr="00FD7DB0">
        <w:rPr>
          <w:i/>
          <w:iCs/>
          <w:sz w:val="20"/>
          <w:szCs w:val="20"/>
          <w:lang w:val="lt-LT"/>
        </w:rPr>
        <w:t xml:space="preserve">, ...), </w:t>
      </w:r>
      <w:r w:rsidRPr="00FD7DB0">
        <w:rPr>
          <w:sz w:val="20"/>
          <w:szCs w:val="20"/>
          <w:lang w:val="lt-LT"/>
        </w:rPr>
        <w:t>įvardijamas</w:t>
      </w:r>
      <w:r w:rsidRPr="00FD7DB0">
        <w:rPr>
          <w:i/>
          <w:iCs/>
          <w:sz w:val="20"/>
          <w:szCs w:val="20"/>
          <w:lang w:val="lt-LT"/>
        </w:rPr>
        <w:t xml:space="preserve"> </w:t>
      </w:r>
      <w:r>
        <w:rPr>
          <w:i/>
          <w:iCs/>
          <w:sz w:val="20"/>
          <w:szCs w:val="20"/>
          <w:lang w:val="lt-LT"/>
        </w:rPr>
        <w:t xml:space="preserve">autorius, iliustracijų dailininkas, leidykla ir kt. reikšmingi dalykai </w:t>
      </w:r>
      <w:r w:rsidRPr="00516C0E">
        <w:rPr>
          <w:sz w:val="20"/>
          <w:szCs w:val="20"/>
          <w:lang w:val="lt-LT"/>
        </w:rPr>
        <w:t>(tarkim, tai pirmoji autoriaus knyga)</w:t>
      </w:r>
      <w:r>
        <w:rPr>
          <w:i/>
          <w:iCs/>
          <w:sz w:val="20"/>
          <w:szCs w:val="20"/>
          <w:lang w:val="lt-LT"/>
        </w:rPr>
        <w:t>;</w:t>
      </w:r>
    </w:p>
    <w:p w:rsidR="003C7ED4" w:rsidRPr="003E6CFD" w:rsidRDefault="003C7ED4" w:rsidP="00A940E4">
      <w:pPr>
        <w:ind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Įvardijama </w:t>
      </w:r>
      <w:r w:rsidRPr="00FD7DB0">
        <w:rPr>
          <w:i/>
          <w:iCs/>
          <w:sz w:val="20"/>
          <w:szCs w:val="20"/>
          <w:lang w:val="lt-LT"/>
        </w:rPr>
        <w:t>tema</w:t>
      </w:r>
      <w:r>
        <w:rPr>
          <w:i/>
          <w:iCs/>
          <w:sz w:val="20"/>
          <w:szCs w:val="20"/>
          <w:lang w:val="lt-LT"/>
        </w:rPr>
        <w:t xml:space="preserve"> (apie ką?) ir pagrindinė knygos </w:t>
      </w:r>
      <w:r w:rsidRPr="00FD7DB0">
        <w:rPr>
          <w:i/>
          <w:iCs/>
          <w:sz w:val="20"/>
          <w:szCs w:val="20"/>
          <w:lang w:val="lt-LT"/>
        </w:rPr>
        <w:t>mintis (ką norėjo pasakyti?)</w:t>
      </w:r>
      <w:r>
        <w:rPr>
          <w:sz w:val="20"/>
          <w:szCs w:val="20"/>
          <w:lang w:val="lt-LT"/>
        </w:rPr>
        <w:t>;</w:t>
      </w:r>
    </w:p>
    <w:p w:rsidR="003C7ED4" w:rsidRDefault="003C7ED4" w:rsidP="005F57B9">
      <w:pPr>
        <w:ind w:left="720"/>
        <w:jc w:val="both"/>
        <w:rPr>
          <w:sz w:val="20"/>
          <w:szCs w:val="20"/>
          <w:lang w:val="lt-LT"/>
        </w:rPr>
      </w:pPr>
      <w:r w:rsidRPr="00474602">
        <w:rPr>
          <w:b/>
          <w:bCs/>
          <w:sz w:val="20"/>
          <w:szCs w:val="20"/>
          <w:lang w:val="lt-LT"/>
        </w:rPr>
        <w:t xml:space="preserve">Įvardijama </w:t>
      </w:r>
      <w:r w:rsidRPr="00474602">
        <w:rPr>
          <w:b/>
          <w:bCs/>
          <w:i/>
          <w:iCs/>
          <w:sz w:val="20"/>
          <w:szCs w:val="20"/>
          <w:lang w:val="lt-LT"/>
        </w:rPr>
        <w:t>pagrindinė Jūsų recenzijos mintis</w:t>
      </w:r>
      <w:r w:rsidRPr="00474602">
        <w:rPr>
          <w:b/>
          <w:bCs/>
          <w:sz w:val="20"/>
          <w:szCs w:val="20"/>
          <w:lang w:val="lt-LT"/>
        </w:rPr>
        <w:t xml:space="preserve"> </w:t>
      </w:r>
      <w:r>
        <w:rPr>
          <w:b/>
          <w:bCs/>
          <w:sz w:val="20"/>
          <w:szCs w:val="20"/>
          <w:lang w:val="lt-LT"/>
        </w:rPr>
        <w:t>(pagalvokite ir pasižymėkite juodraštyje, ką po ko aptarsite, kad pagrįstumėte tai, ką norite pasakyti).</w:t>
      </w:r>
    </w:p>
    <w:p w:rsidR="003C7ED4" w:rsidRDefault="003C7ED4" w:rsidP="00516C0E">
      <w:pPr>
        <w:jc w:val="both"/>
        <w:rPr>
          <w:sz w:val="20"/>
          <w:szCs w:val="20"/>
          <w:lang w:val="lt-LT"/>
        </w:rPr>
      </w:pPr>
    </w:p>
    <w:p w:rsidR="003C7ED4" w:rsidRPr="00474602" w:rsidRDefault="003C7ED4" w:rsidP="00516C0E">
      <w:pPr>
        <w:jc w:val="both"/>
        <w:rPr>
          <w:b/>
          <w:bCs/>
          <w:sz w:val="20"/>
          <w:szCs w:val="20"/>
          <w:lang w:val="lt-LT"/>
        </w:rPr>
      </w:pPr>
      <w:r w:rsidRPr="00516C0E">
        <w:rPr>
          <w:b/>
          <w:bCs/>
          <w:sz w:val="20"/>
          <w:szCs w:val="20"/>
          <w:lang w:val="lt-LT"/>
        </w:rPr>
        <w:t>Turinio santrauka</w:t>
      </w:r>
    </w:p>
    <w:p w:rsidR="003C7ED4" w:rsidRPr="00FD7DB0" w:rsidRDefault="003C7ED4" w:rsidP="00474602">
      <w:pPr>
        <w:ind w:left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Pateikiama </w:t>
      </w:r>
      <w:r w:rsidRPr="00FD7DB0">
        <w:rPr>
          <w:i/>
          <w:iCs/>
          <w:sz w:val="20"/>
          <w:szCs w:val="20"/>
          <w:lang w:val="lt-LT"/>
        </w:rPr>
        <w:t>turinio santrauka.</w:t>
      </w:r>
      <w:r w:rsidRPr="00FD7DB0">
        <w:rPr>
          <w:sz w:val="20"/>
          <w:szCs w:val="20"/>
          <w:lang w:val="lt-LT"/>
        </w:rPr>
        <w:t xml:space="preserve"> Ji turi būti pakankama (nei per ilga, nei per trumpa) ir lengvai supran</w:t>
      </w:r>
      <w:r>
        <w:rPr>
          <w:sz w:val="20"/>
          <w:szCs w:val="20"/>
          <w:lang w:val="lt-LT"/>
        </w:rPr>
        <w:t>tama tam, kuris nėra skaitęs knygos</w:t>
      </w:r>
      <w:r w:rsidRPr="00FD7DB0">
        <w:rPr>
          <w:sz w:val="20"/>
          <w:szCs w:val="20"/>
          <w:lang w:val="lt-LT"/>
        </w:rPr>
        <w:t>. Nesistenk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paaiškinti visko,</w:t>
      </w:r>
      <w:r>
        <w:rPr>
          <w:sz w:val="20"/>
          <w:szCs w:val="20"/>
          <w:lang w:val="lt-LT"/>
        </w:rPr>
        <w:t xml:space="preserve"> nekalbėkite apie specifines knygos vietas</w:t>
      </w:r>
      <w:r w:rsidRPr="00FD7DB0">
        <w:rPr>
          <w:sz w:val="20"/>
          <w:szCs w:val="20"/>
          <w:lang w:val="lt-LT"/>
        </w:rPr>
        <w:t xml:space="preserve">. </w:t>
      </w:r>
    </w:p>
    <w:p w:rsidR="003C7ED4" w:rsidRPr="00FD7DB0" w:rsidRDefault="003C7ED4" w:rsidP="00C942C0">
      <w:pPr>
        <w:ind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Įvardink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</w:t>
      </w:r>
      <w:r w:rsidRPr="00FD7DB0">
        <w:rPr>
          <w:i/>
          <w:iCs/>
          <w:sz w:val="20"/>
          <w:szCs w:val="20"/>
          <w:lang w:val="lt-LT"/>
        </w:rPr>
        <w:t>veiksmo laiką, veiksmo vietą</w:t>
      </w:r>
      <w:r>
        <w:rPr>
          <w:sz w:val="20"/>
          <w:szCs w:val="20"/>
          <w:lang w:val="lt-LT"/>
        </w:rPr>
        <w:t>, pagrindinius veikėjus.</w:t>
      </w:r>
    </w:p>
    <w:p w:rsidR="003C7ED4" w:rsidRPr="00FD7DB0" w:rsidRDefault="003C7ED4" w:rsidP="00C942C0">
      <w:pPr>
        <w:ind w:firstLine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Jokiu būdu neišduokite knygos pabaigos!</w:t>
      </w:r>
    </w:p>
    <w:p w:rsidR="003C7ED4" w:rsidRPr="003E6CFD" w:rsidRDefault="003C7ED4" w:rsidP="00516C0E">
      <w:pPr>
        <w:jc w:val="both"/>
        <w:rPr>
          <w:sz w:val="20"/>
          <w:szCs w:val="20"/>
          <w:lang w:val="lt-LT"/>
        </w:rPr>
      </w:pPr>
    </w:p>
    <w:p w:rsidR="003C7ED4" w:rsidRPr="00516C0E" w:rsidRDefault="003C7ED4" w:rsidP="00516C0E">
      <w:pPr>
        <w:jc w:val="both"/>
        <w:rPr>
          <w:b/>
          <w:bCs/>
          <w:sz w:val="20"/>
          <w:szCs w:val="20"/>
          <w:lang w:val="lt-LT"/>
        </w:rPr>
      </w:pPr>
      <w:r w:rsidRPr="00516C0E">
        <w:rPr>
          <w:b/>
          <w:bCs/>
          <w:sz w:val="20"/>
          <w:szCs w:val="20"/>
          <w:lang w:val="lt-LT"/>
        </w:rPr>
        <w:t>Knygos analizė ir įvertinimas</w:t>
      </w:r>
      <w:r>
        <w:rPr>
          <w:b/>
          <w:bCs/>
          <w:sz w:val="20"/>
          <w:szCs w:val="20"/>
          <w:lang w:val="lt-LT"/>
        </w:rPr>
        <w:t xml:space="preserve"> </w:t>
      </w:r>
    </w:p>
    <w:p w:rsidR="003C7ED4" w:rsidRDefault="003C7ED4" w:rsidP="00B80877">
      <w:pPr>
        <w:ind w:left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Pasirinkite ir aptarkite, Jūsų</w:t>
      </w:r>
      <w:r w:rsidRPr="003E6CFD">
        <w:rPr>
          <w:sz w:val="20"/>
          <w:szCs w:val="20"/>
          <w:lang w:val="lt-LT"/>
        </w:rPr>
        <w:t xml:space="preserve"> manymu, stipriąsia</w:t>
      </w:r>
      <w:r>
        <w:rPr>
          <w:sz w:val="20"/>
          <w:szCs w:val="20"/>
          <w:lang w:val="lt-LT"/>
        </w:rPr>
        <w:t xml:space="preserve">s ir silpnąsias knygos puses </w:t>
      </w:r>
      <w:r>
        <w:rPr>
          <w:b/>
          <w:bCs/>
          <w:sz w:val="20"/>
          <w:szCs w:val="20"/>
          <w:lang w:val="lt-LT"/>
        </w:rPr>
        <w:t>(kiek „pusių“ ryškinsite, tiek turėtų būti šios recenzijos dalies pastraipų)</w:t>
      </w:r>
      <w:r>
        <w:rPr>
          <w:sz w:val="20"/>
          <w:szCs w:val="20"/>
          <w:lang w:val="lt-LT"/>
        </w:rPr>
        <w:t>.</w:t>
      </w:r>
    </w:p>
    <w:p w:rsidR="003C7ED4" w:rsidRDefault="003C7ED4" w:rsidP="00B80877">
      <w:pPr>
        <w:ind w:left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Savo nuomonę pagrįskite komentarais, citatomis, remkitės, jeigu reikia,</w:t>
      </w:r>
      <w:r w:rsidRPr="003E6CFD">
        <w:rPr>
          <w:sz w:val="20"/>
          <w:szCs w:val="20"/>
          <w:lang w:val="lt-LT"/>
        </w:rPr>
        <w:t xml:space="preserve"> kitais kūriniais </w:t>
      </w:r>
      <w:r>
        <w:rPr>
          <w:sz w:val="20"/>
          <w:szCs w:val="20"/>
          <w:lang w:val="lt-LT"/>
        </w:rPr>
        <w:t>ar kitomis recenzijomis.</w:t>
      </w:r>
    </w:p>
    <w:p w:rsidR="003C7ED4" w:rsidRPr="00B80877" w:rsidRDefault="003C7ED4" w:rsidP="00B80877">
      <w:pPr>
        <w:ind w:left="720"/>
        <w:jc w:val="both"/>
        <w:rPr>
          <w:b/>
          <w:bCs/>
          <w:sz w:val="20"/>
          <w:szCs w:val="20"/>
          <w:lang w:val="lt-LT"/>
        </w:rPr>
      </w:pPr>
    </w:p>
    <w:p w:rsidR="003C7ED4" w:rsidRPr="003E6CFD" w:rsidRDefault="003C7ED4" w:rsidP="009363BE">
      <w:pPr>
        <w:ind w:left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Gal kils kokių nors minčių vertinant knygą šiais aspektais:</w:t>
      </w:r>
    </w:p>
    <w:p w:rsidR="003C7ED4" w:rsidRPr="003E6CFD" w:rsidRDefault="003C7ED4" w:rsidP="003556B9">
      <w:pPr>
        <w:ind w:left="720" w:firstLine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a</w:t>
      </w:r>
      <w:r w:rsidRPr="003E6CFD">
        <w:rPr>
          <w:sz w:val="20"/>
          <w:szCs w:val="20"/>
          <w:lang w:val="lt-LT"/>
        </w:rPr>
        <w:t xml:space="preserve">r knyga tinka </w:t>
      </w:r>
      <w:r>
        <w:rPr>
          <w:sz w:val="20"/>
          <w:szCs w:val="20"/>
          <w:lang w:val="lt-LT"/>
        </w:rPr>
        <w:t xml:space="preserve">autoriaus pasirinktai </w:t>
      </w:r>
      <w:r w:rsidRPr="003E6CFD">
        <w:rPr>
          <w:sz w:val="20"/>
          <w:szCs w:val="20"/>
          <w:lang w:val="lt-LT"/>
        </w:rPr>
        <w:t>auditorijai?</w:t>
      </w:r>
    </w:p>
    <w:p w:rsidR="003C7ED4" w:rsidRPr="00FD7DB0" w:rsidRDefault="003C7ED4" w:rsidP="003556B9">
      <w:pPr>
        <w:ind w:left="720" w:firstLine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kaip kalba/ iliustracijos</w:t>
      </w:r>
      <w:r w:rsidRPr="00FD7DB0">
        <w:rPr>
          <w:sz w:val="20"/>
          <w:szCs w:val="20"/>
          <w:lang w:val="lt-LT"/>
        </w:rPr>
        <w:t xml:space="preserve"> pa</w:t>
      </w:r>
      <w:r>
        <w:rPr>
          <w:sz w:val="20"/>
          <w:szCs w:val="20"/>
          <w:lang w:val="lt-LT"/>
        </w:rPr>
        <w:t>deda atskleisti pagrindinę knygos</w:t>
      </w:r>
      <w:r w:rsidRPr="00FD7DB0">
        <w:rPr>
          <w:sz w:val="20"/>
          <w:szCs w:val="20"/>
          <w:lang w:val="lt-LT"/>
        </w:rPr>
        <w:t xml:space="preserve"> idėją?</w:t>
      </w:r>
    </w:p>
    <w:p w:rsidR="003C7ED4" w:rsidRDefault="003C7ED4" w:rsidP="009D289A">
      <w:pPr>
        <w:jc w:val="both"/>
        <w:rPr>
          <w:sz w:val="20"/>
          <w:szCs w:val="20"/>
          <w:lang w:val="lt-LT"/>
        </w:rPr>
      </w:pPr>
    </w:p>
    <w:p w:rsidR="003C7ED4" w:rsidRDefault="003C7ED4" w:rsidP="00516C0E">
      <w:pPr>
        <w:jc w:val="both"/>
        <w:rPr>
          <w:b/>
          <w:bCs/>
          <w:sz w:val="20"/>
          <w:szCs w:val="20"/>
          <w:lang w:val="lt-LT"/>
        </w:rPr>
      </w:pPr>
      <w:r w:rsidRPr="00516C0E">
        <w:rPr>
          <w:b/>
          <w:bCs/>
          <w:sz w:val="20"/>
          <w:szCs w:val="20"/>
          <w:lang w:val="lt-LT"/>
        </w:rPr>
        <w:t>Galutinis knyg</w:t>
      </w:r>
      <w:r>
        <w:rPr>
          <w:b/>
          <w:bCs/>
          <w:sz w:val="20"/>
          <w:szCs w:val="20"/>
          <w:lang w:val="lt-LT"/>
        </w:rPr>
        <w:t>os įvertinimas su rekomendacija</w:t>
      </w:r>
    </w:p>
    <w:p w:rsidR="003C7ED4" w:rsidRDefault="003C7ED4" w:rsidP="00B80877">
      <w:pPr>
        <w:ind w:left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Būtinai</w:t>
      </w:r>
      <w:r>
        <w:rPr>
          <w:sz w:val="20"/>
          <w:szCs w:val="20"/>
          <w:lang w:val="lt-LT"/>
        </w:rPr>
        <w:t xml:space="preserve"> įvardinkite ir įvertinkite, kas knygoje buvo pasakyta kitaip, kuo ji originali? </w:t>
      </w:r>
    </w:p>
    <w:p w:rsidR="003C7ED4" w:rsidRPr="00FD7DB0" w:rsidRDefault="003C7ED4" w:rsidP="00FC4B14">
      <w:pPr>
        <w:ind w:left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Gal knyga</w:t>
      </w:r>
      <w:r w:rsidRPr="003E6CFD">
        <w:rPr>
          <w:sz w:val="20"/>
          <w:szCs w:val="20"/>
          <w:lang w:val="lt-LT"/>
        </w:rPr>
        <w:t xml:space="preserve"> provokuoja diskusijai?</w:t>
      </w:r>
    </w:p>
    <w:p w:rsidR="003C7ED4" w:rsidRPr="00FD7DB0" w:rsidRDefault="003C7ED4" w:rsidP="00FC4B14">
      <w:pPr>
        <w:ind w:firstLine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Koks buvo knygos autoriaus</w:t>
      </w:r>
      <w:r w:rsidRPr="00FD7DB0">
        <w:rPr>
          <w:sz w:val="20"/>
          <w:szCs w:val="20"/>
          <w:lang w:val="lt-LT"/>
        </w:rPr>
        <w:t xml:space="preserve"> tikslas? Ar pavyko jam tą tikslą pasiekti?</w:t>
      </w:r>
    </w:p>
    <w:p w:rsidR="003C7ED4" w:rsidRDefault="003C7ED4" w:rsidP="00B446DB">
      <w:pPr>
        <w:ind w:left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Būtinai </w:t>
      </w:r>
      <w:r w:rsidRPr="00FC4B14">
        <w:rPr>
          <w:sz w:val="20"/>
          <w:szCs w:val="20"/>
          <w:u w:val="single"/>
          <w:lang w:val="lt-LT"/>
        </w:rPr>
        <w:t>aiškiai išsakykite savo nuomonę, patarkite skaitytojui.</w:t>
      </w:r>
    </w:p>
    <w:p w:rsidR="003C7ED4" w:rsidRDefault="003C7ED4" w:rsidP="00B446DB">
      <w:pPr>
        <w:ind w:left="720"/>
        <w:jc w:val="both"/>
        <w:rPr>
          <w:sz w:val="20"/>
          <w:szCs w:val="20"/>
          <w:lang w:val="lt-LT"/>
        </w:rPr>
      </w:pPr>
    </w:p>
    <w:p w:rsidR="003C7ED4" w:rsidRDefault="003C7ED4" w:rsidP="00B446DB">
      <w:pPr>
        <w:ind w:left="720"/>
        <w:jc w:val="both"/>
        <w:rPr>
          <w:sz w:val="20"/>
          <w:szCs w:val="20"/>
          <w:lang w:val="lt-LT"/>
        </w:rPr>
      </w:pPr>
    </w:p>
    <w:p w:rsidR="003C7ED4" w:rsidRPr="001970AD" w:rsidRDefault="003C7ED4" w:rsidP="009D289A">
      <w:pPr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Baigęs sugrįžkite prie darbo pradžioje nusakytos pagrindinės recenzijos minties. (patikrinkite, ar ją pagrindėte analizuodamas kūrinį)</w:t>
      </w:r>
    </w:p>
    <w:p w:rsidR="003C7ED4" w:rsidRDefault="003C7ED4" w:rsidP="00A15595">
      <w:pPr>
        <w:jc w:val="both"/>
        <w:rPr>
          <w:b/>
          <w:bCs/>
          <w:sz w:val="20"/>
          <w:szCs w:val="20"/>
          <w:lang w:val="lt-LT"/>
        </w:rPr>
      </w:pPr>
    </w:p>
    <w:p w:rsidR="003C7ED4" w:rsidRPr="00FD7DB0" w:rsidRDefault="003C7ED4" w:rsidP="00A15595">
      <w:pPr>
        <w:jc w:val="both"/>
        <w:rPr>
          <w:b/>
          <w:bCs/>
          <w:sz w:val="20"/>
          <w:szCs w:val="20"/>
          <w:lang w:val="lt-LT"/>
        </w:rPr>
      </w:pPr>
      <w:r w:rsidRPr="00FD7DB0">
        <w:rPr>
          <w:b/>
          <w:bCs/>
          <w:sz w:val="20"/>
          <w:szCs w:val="20"/>
          <w:lang w:val="lt-LT"/>
        </w:rPr>
        <w:t>Kas būtina gerai filmo recenzijai (recenzija lot. „įvertinimas“)?</w:t>
      </w:r>
    </w:p>
    <w:p w:rsidR="003C7ED4" w:rsidRPr="00FD7DB0" w:rsidRDefault="003C7ED4" w:rsidP="00A15595">
      <w:pPr>
        <w:jc w:val="both"/>
        <w:rPr>
          <w:sz w:val="20"/>
          <w:szCs w:val="20"/>
          <w:lang w:val="lt-LT"/>
        </w:rPr>
      </w:pPr>
    </w:p>
    <w:p w:rsidR="003C7ED4" w:rsidRPr="00FD7DB0" w:rsidRDefault="003C7ED4" w:rsidP="00A15595">
      <w:pPr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1. Įsimenantis </w:t>
      </w:r>
      <w:r w:rsidRPr="00FD7DB0">
        <w:rPr>
          <w:i/>
          <w:iCs/>
          <w:sz w:val="20"/>
          <w:szCs w:val="20"/>
          <w:lang w:val="lt-LT"/>
        </w:rPr>
        <w:t>pavadinimas.</w:t>
      </w:r>
      <w:r w:rsidRPr="00FD7DB0">
        <w:rPr>
          <w:sz w:val="20"/>
          <w:szCs w:val="20"/>
          <w:lang w:val="lt-LT"/>
        </w:rPr>
        <w:t xml:space="preserve"> Pavadinime turi slypėti recenzijos autoriaus </w:t>
      </w:r>
      <w:r w:rsidRPr="00FD7DB0">
        <w:rPr>
          <w:i/>
          <w:iCs/>
          <w:sz w:val="20"/>
          <w:szCs w:val="20"/>
          <w:lang w:val="lt-LT"/>
        </w:rPr>
        <w:t>nuomon</w:t>
      </w:r>
      <w:r w:rsidRPr="00FD7DB0">
        <w:rPr>
          <w:sz w:val="20"/>
          <w:szCs w:val="20"/>
          <w:lang w:val="lt-LT"/>
        </w:rPr>
        <w:t>ė apie kūrinį.</w:t>
      </w:r>
      <w:r w:rsidRPr="00A15595">
        <w:rPr>
          <w:sz w:val="20"/>
          <w:szCs w:val="20"/>
          <w:lang w:val="lt-LT"/>
        </w:rPr>
        <w:t xml:space="preserve"> </w:t>
      </w:r>
      <w:r>
        <w:rPr>
          <w:sz w:val="20"/>
          <w:szCs w:val="20"/>
          <w:lang w:val="lt-LT"/>
        </w:rPr>
        <w:t xml:space="preserve">Siūlau pradėti tokia mintimi, kuri sudomintų skaitytoją ir paskatintų perskaityti visą recenziją. </w:t>
      </w:r>
    </w:p>
    <w:p w:rsidR="003C7ED4" w:rsidRPr="00FD7DB0" w:rsidRDefault="003C7ED4" w:rsidP="00A15595">
      <w:pPr>
        <w:jc w:val="both"/>
        <w:rPr>
          <w:sz w:val="20"/>
          <w:szCs w:val="20"/>
          <w:lang w:val="lt-LT"/>
        </w:rPr>
      </w:pPr>
    </w:p>
    <w:p w:rsidR="003C7ED4" w:rsidRPr="00A15595" w:rsidRDefault="003C7ED4" w:rsidP="00A15595">
      <w:pPr>
        <w:jc w:val="both"/>
        <w:rPr>
          <w:b/>
          <w:bCs/>
          <w:sz w:val="20"/>
          <w:szCs w:val="20"/>
          <w:lang w:val="lt-LT"/>
        </w:rPr>
      </w:pPr>
      <w:r w:rsidRPr="00A15595">
        <w:rPr>
          <w:b/>
          <w:bCs/>
          <w:sz w:val="20"/>
          <w:szCs w:val="20"/>
          <w:lang w:val="lt-LT"/>
        </w:rPr>
        <w:t>Įžanga</w:t>
      </w:r>
    </w:p>
    <w:p w:rsidR="003C7ED4" w:rsidRPr="00FD7DB0" w:rsidRDefault="003C7ED4" w:rsidP="00A15595">
      <w:pPr>
        <w:ind w:left="720"/>
        <w:jc w:val="both"/>
        <w:rPr>
          <w:i/>
          <w:iCs/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Pradžioje nurodomas </w:t>
      </w:r>
      <w:r w:rsidRPr="00FD7DB0">
        <w:rPr>
          <w:i/>
          <w:iCs/>
          <w:sz w:val="20"/>
          <w:szCs w:val="20"/>
          <w:lang w:val="lt-LT"/>
        </w:rPr>
        <w:t xml:space="preserve">filmo pavadinimas, metai, žanras (siaubo filmas, komedija, drama, nuotykių filmas, melodrama, trileris, ...), </w:t>
      </w:r>
      <w:r w:rsidRPr="00FD7DB0">
        <w:rPr>
          <w:sz w:val="20"/>
          <w:szCs w:val="20"/>
          <w:lang w:val="lt-LT"/>
        </w:rPr>
        <w:t>įvardijamas</w:t>
      </w:r>
      <w:r w:rsidRPr="00FD7DB0">
        <w:rPr>
          <w:i/>
          <w:iCs/>
          <w:sz w:val="20"/>
          <w:szCs w:val="20"/>
          <w:lang w:val="lt-LT"/>
        </w:rPr>
        <w:t xml:space="preserve"> režisierius, scenarijaus autorius, muzikos ar garso takelio autorius/ kompozitorius, pagrindiniai aktoriai. </w:t>
      </w:r>
    </w:p>
    <w:p w:rsidR="003C7ED4" w:rsidRDefault="003C7ED4" w:rsidP="00A15595">
      <w:pPr>
        <w:ind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Įvardijama </w:t>
      </w:r>
      <w:r w:rsidRPr="00FD7DB0">
        <w:rPr>
          <w:i/>
          <w:iCs/>
          <w:sz w:val="20"/>
          <w:szCs w:val="20"/>
          <w:lang w:val="lt-LT"/>
        </w:rPr>
        <w:t>tema (apie ką?) ir pagrindinė filmo mintis (ką norėjo pasakyti?)</w:t>
      </w:r>
      <w:r w:rsidRPr="00FD7DB0">
        <w:rPr>
          <w:sz w:val="20"/>
          <w:szCs w:val="20"/>
          <w:lang w:val="lt-LT"/>
        </w:rPr>
        <w:t xml:space="preserve">. </w:t>
      </w:r>
    </w:p>
    <w:p w:rsidR="003C7ED4" w:rsidRDefault="003C7ED4" w:rsidP="00A15595">
      <w:pPr>
        <w:ind w:left="720"/>
        <w:jc w:val="both"/>
        <w:rPr>
          <w:sz w:val="20"/>
          <w:szCs w:val="20"/>
          <w:lang w:val="lt-LT"/>
        </w:rPr>
      </w:pPr>
      <w:r w:rsidRPr="00474602">
        <w:rPr>
          <w:b/>
          <w:bCs/>
          <w:sz w:val="20"/>
          <w:szCs w:val="20"/>
          <w:lang w:val="lt-LT"/>
        </w:rPr>
        <w:t xml:space="preserve">Įvardijama </w:t>
      </w:r>
      <w:r w:rsidRPr="00474602">
        <w:rPr>
          <w:b/>
          <w:bCs/>
          <w:i/>
          <w:iCs/>
          <w:sz w:val="20"/>
          <w:szCs w:val="20"/>
          <w:lang w:val="lt-LT"/>
        </w:rPr>
        <w:t>pagrindinė Jūsų recenzijos mintis</w:t>
      </w:r>
      <w:r w:rsidRPr="00474602">
        <w:rPr>
          <w:b/>
          <w:bCs/>
          <w:sz w:val="20"/>
          <w:szCs w:val="20"/>
          <w:lang w:val="lt-LT"/>
        </w:rPr>
        <w:t xml:space="preserve"> </w:t>
      </w:r>
      <w:r>
        <w:rPr>
          <w:b/>
          <w:bCs/>
          <w:sz w:val="20"/>
          <w:szCs w:val="20"/>
          <w:lang w:val="lt-LT"/>
        </w:rPr>
        <w:t>(pagalvokite ir pasižymėkite juodraštyje, ką po ko aptarsite, kad pagrįstumėte tai, ką norite pasakyti).</w:t>
      </w:r>
    </w:p>
    <w:p w:rsidR="003C7ED4" w:rsidRDefault="003C7ED4" w:rsidP="00A15595">
      <w:pPr>
        <w:ind w:firstLine="720"/>
        <w:jc w:val="both"/>
        <w:rPr>
          <w:sz w:val="20"/>
          <w:szCs w:val="20"/>
          <w:lang w:val="lt-LT"/>
        </w:rPr>
      </w:pPr>
    </w:p>
    <w:p w:rsidR="003C7ED4" w:rsidRPr="00A15595" w:rsidRDefault="003C7ED4" w:rsidP="00A15595">
      <w:pPr>
        <w:jc w:val="both"/>
        <w:rPr>
          <w:b/>
          <w:bCs/>
          <w:sz w:val="20"/>
          <w:szCs w:val="20"/>
          <w:lang w:val="lt-LT"/>
        </w:rPr>
      </w:pPr>
      <w:r w:rsidRPr="00516C0E">
        <w:rPr>
          <w:b/>
          <w:bCs/>
          <w:sz w:val="20"/>
          <w:szCs w:val="20"/>
          <w:lang w:val="lt-LT"/>
        </w:rPr>
        <w:t>Turinio santrauka</w:t>
      </w:r>
    </w:p>
    <w:p w:rsidR="003C7ED4" w:rsidRPr="00FD7DB0" w:rsidRDefault="003C7ED4" w:rsidP="00A15595">
      <w:pPr>
        <w:ind w:left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Pateikiama </w:t>
      </w:r>
      <w:r w:rsidRPr="00FD7DB0">
        <w:rPr>
          <w:i/>
          <w:iCs/>
          <w:sz w:val="20"/>
          <w:szCs w:val="20"/>
          <w:lang w:val="lt-LT"/>
        </w:rPr>
        <w:t>turinio santrauka.</w:t>
      </w:r>
      <w:r w:rsidRPr="00FD7DB0">
        <w:rPr>
          <w:sz w:val="20"/>
          <w:szCs w:val="20"/>
          <w:lang w:val="lt-LT"/>
        </w:rPr>
        <w:t xml:space="preserve"> Ji turi būti pakankama (nei per ilga, nei per trumpa) ir lengvai suprantama tam, kuris nėra matęs filmo. Nesistenk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paaiškinti visko, nekalbėk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apie specifines scenas. </w:t>
      </w:r>
    </w:p>
    <w:p w:rsidR="003C7ED4" w:rsidRPr="00FD7DB0" w:rsidRDefault="003C7ED4" w:rsidP="00A15595">
      <w:pPr>
        <w:ind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Įvardink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</w:t>
      </w:r>
      <w:r w:rsidRPr="00FD7DB0">
        <w:rPr>
          <w:i/>
          <w:iCs/>
          <w:sz w:val="20"/>
          <w:szCs w:val="20"/>
          <w:lang w:val="lt-LT"/>
        </w:rPr>
        <w:t>veiksmo laiką, veiksmo vietą</w:t>
      </w:r>
      <w:r w:rsidRPr="00FD7DB0">
        <w:rPr>
          <w:sz w:val="20"/>
          <w:szCs w:val="20"/>
          <w:lang w:val="lt-LT"/>
        </w:rPr>
        <w:t xml:space="preserve">. </w:t>
      </w:r>
    </w:p>
    <w:p w:rsidR="003C7ED4" w:rsidRPr="00FD7DB0" w:rsidRDefault="003C7ED4" w:rsidP="00A15595">
      <w:pPr>
        <w:ind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Neišduok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filmo pabaigos!</w:t>
      </w:r>
    </w:p>
    <w:p w:rsidR="003C7ED4" w:rsidRPr="00A15595" w:rsidRDefault="003C7ED4" w:rsidP="00A15595">
      <w:pPr>
        <w:jc w:val="both"/>
        <w:rPr>
          <w:b/>
          <w:bCs/>
          <w:sz w:val="20"/>
          <w:szCs w:val="20"/>
          <w:lang w:val="lt-LT"/>
        </w:rPr>
      </w:pPr>
    </w:p>
    <w:p w:rsidR="003C7ED4" w:rsidRPr="00A15595" w:rsidRDefault="003C7ED4" w:rsidP="00A15595">
      <w:pPr>
        <w:jc w:val="both"/>
        <w:rPr>
          <w:b/>
          <w:bCs/>
          <w:sz w:val="20"/>
          <w:szCs w:val="20"/>
          <w:lang w:val="lt-LT"/>
        </w:rPr>
      </w:pPr>
      <w:r w:rsidRPr="00A15595">
        <w:rPr>
          <w:b/>
          <w:bCs/>
          <w:sz w:val="20"/>
          <w:szCs w:val="20"/>
          <w:lang w:val="lt-LT"/>
        </w:rPr>
        <w:t>Filmo įvertinimas ir analizė</w:t>
      </w:r>
    </w:p>
    <w:p w:rsidR="003C7ED4" w:rsidRDefault="003C7ED4" w:rsidP="00A15595">
      <w:pPr>
        <w:ind w:left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Pasirinkite ir aptarkite, Jūsų</w:t>
      </w:r>
      <w:r w:rsidRPr="003E6CFD">
        <w:rPr>
          <w:sz w:val="20"/>
          <w:szCs w:val="20"/>
          <w:lang w:val="lt-LT"/>
        </w:rPr>
        <w:t xml:space="preserve"> manymu, stipriąsia</w:t>
      </w:r>
      <w:r>
        <w:rPr>
          <w:sz w:val="20"/>
          <w:szCs w:val="20"/>
          <w:lang w:val="lt-LT"/>
        </w:rPr>
        <w:t xml:space="preserve">s ir silpnąsias filmo puses </w:t>
      </w:r>
      <w:r>
        <w:rPr>
          <w:b/>
          <w:bCs/>
          <w:sz w:val="20"/>
          <w:szCs w:val="20"/>
          <w:lang w:val="lt-LT"/>
        </w:rPr>
        <w:t>(kiek „pusių“ ryškinsite, tiek turėtų būti šios recenzijos dalies pastraipų)</w:t>
      </w:r>
      <w:r>
        <w:rPr>
          <w:sz w:val="20"/>
          <w:szCs w:val="20"/>
          <w:lang w:val="lt-LT"/>
        </w:rPr>
        <w:t>.</w:t>
      </w:r>
    </w:p>
    <w:p w:rsidR="003C7ED4" w:rsidRDefault="003C7ED4" w:rsidP="00A15595">
      <w:pPr>
        <w:ind w:left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Savo nuomonę pagrįskite komentarais, citatomis, remkitės, jeigu reikia,</w:t>
      </w:r>
      <w:r w:rsidRPr="003E6CFD">
        <w:rPr>
          <w:sz w:val="20"/>
          <w:szCs w:val="20"/>
          <w:lang w:val="lt-LT"/>
        </w:rPr>
        <w:t xml:space="preserve"> kitais kūriniais </w:t>
      </w:r>
      <w:r>
        <w:rPr>
          <w:sz w:val="20"/>
          <w:szCs w:val="20"/>
          <w:lang w:val="lt-LT"/>
        </w:rPr>
        <w:t>ar kitomis recenzijomis.</w:t>
      </w:r>
    </w:p>
    <w:p w:rsidR="003C7ED4" w:rsidRPr="00B80877" w:rsidRDefault="003C7ED4" w:rsidP="00A15595">
      <w:pPr>
        <w:ind w:left="720"/>
        <w:jc w:val="both"/>
        <w:rPr>
          <w:b/>
          <w:bCs/>
          <w:sz w:val="20"/>
          <w:szCs w:val="20"/>
          <w:lang w:val="lt-LT"/>
        </w:rPr>
      </w:pPr>
    </w:p>
    <w:p w:rsidR="003C7ED4" w:rsidRPr="003E6CFD" w:rsidRDefault="003C7ED4" w:rsidP="00A15595">
      <w:pPr>
        <w:ind w:left="72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Gal kils kokių nors minčių vertinant filmą šiais aspektais:</w:t>
      </w:r>
    </w:p>
    <w:p w:rsidR="003C7ED4" w:rsidRDefault="003C7ED4" w:rsidP="00A15595">
      <w:pPr>
        <w:ind w:left="1440"/>
        <w:jc w:val="both"/>
        <w:rPr>
          <w:sz w:val="20"/>
          <w:szCs w:val="20"/>
          <w:lang w:val="lt-LT"/>
        </w:rPr>
      </w:pPr>
      <w:r>
        <w:rPr>
          <w:i/>
          <w:iCs/>
          <w:sz w:val="20"/>
          <w:szCs w:val="20"/>
          <w:lang w:val="lt-LT"/>
        </w:rPr>
        <w:t>pagrindiniai</w:t>
      </w:r>
      <w:r w:rsidRPr="00FD7DB0">
        <w:rPr>
          <w:i/>
          <w:iCs/>
          <w:sz w:val="20"/>
          <w:szCs w:val="20"/>
          <w:lang w:val="lt-LT"/>
        </w:rPr>
        <w:t xml:space="preserve"> </w:t>
      </w:r>
      <w:r w:rsidRPr="00FD7DB0">
        <w:rPr>
          <w:sz w:val="20"/>
          <w:szCs w:val="20"/>
          <w:lang w:val="lt-LT"/>
        </w:rPr>
        <w:t xml:space="preserve">filmo </w:t>
      </w:r>
      <w:r w:rsidRPr="00FD7DB0">
        <w:rPr>
          <w:i/>
          <w:iCs/>
          <w:sz w:val="20"/>
          <w:szCs w:val="20"/>
          <w:lang w:val="lt-LT"/>
        </w:rPr>
        <w:t>veikėj</w:t>
      </w:r>
      <w:r>
        <w:rPr>
          <w:i/>
          <w:iCs/>
          <w:sz w:val="20"/>
          <w:szCs w:val="20"/>
          <w:lang w:val="lt-LT"/>
        </w:rPr>
        <w:t>ai</w:t>
      </w:r>
      <w:r>
        <w:rPr>
          <w:sz w:val="20"/>
          <w:szCs w:val="20"/>
          <w:lang w:val="lt-LT"/>
        </w:rPr>
        <w:t xml:space="preserve">: </w:t>
      </w:r>
      <w:r w:rsidRPr="00FD7DB0">
        <w:rPr>
          <w:sz w:val="20"/>
          <w:szCs w:val="20"/>
          <w:lang w:val="lt-LT"/>
        </w:rPr>
        <w:t xml:space="preserve">jų </w:t>
      </w:r>
      <w:r>
        <w:rPr>
          <w:i/>
          <w:iCs/>
          <w:sz w:val="20"/>
          <w:szCs w:val="20"/>
          <w:lang w:val="lt-LT"/>
        </w:rPr>
        <w:t>fizinės savybės, svarbiausi charakterio bruožai, amžius, tautybė, socialinė padėtis, profesija</w:t>
      </w:r>
      <w:r w:rsidRPr="00FD7DB0">
        <w:rPr>
          <w:i/>
          <w:iCs/>
          <w:sz w:val="20"/>
          <w:szCs w:val="20"/>
          <w:lang w:val="lt-LT"/>
        </w:rPr>
        <w:t>,...</w:t>
      </w:r>
      <w:r w:rsidRPr="00FD7DB0">
        <w:rPr>
          <w:sz w:val="20"/>
          <w:szCs w:val="20"/>
          <w:lang w:val="lt-LT"/>
        </w:rPr>
        <w:t xml:space="preserve"> Bandyk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įvertinti pagrindinių aktorių vaidybos ypatumus?</w:t>
      </w:r>
      <w:r>
        <w:rPr>
          <w:sz w:val="20"/>
          <w:szCs w:val="20"/>
          <w:lang w:val="lt-LT"/>
        </w:rPr>
        <w:t xml:space="preserve"> </w:t>
      </w:r>
      <w:r w:rsidRPr="00FD7DB0">
        <w:rPr>
          <w:sz w:val="20"/>
          <w:szCs w:val="20"/>
          <w:lang w:val="lt-LT"/>
        </w:rPr>
        <w:t>Kaip aktorių vaidyba padeda atskleisti pagrindinę filmo idėją?</w:t>
      </w:r>
    </w:p>
    <w:p w:rsidR="003C7ED4" w:rsidRPr="00FD7DB0" w:rsidRDefault="003C7ED4" w:rsidP="00A15595">
      <w:pPr>
        <w:ind w:left="1440"/>
        <w:jc w:val="both"/>
        <w:rPr>
          <w:sz w:val="20"/>
          <w:szCs w:val="20"/>
          <w:lang w:val="lt-LT"/>
        </w:rPr>
      </w:pPr>
    </w:p>
    <w:p w:rsidR="003C7ED4" w:rsidRDefault="003C7ED4" w:rsidP="001970AD">
      <w:pPr>
        <w:ind w:left="144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A</w:t>
      </w:r>
      <w:r w:rsidRPr="00FD7DB0">
        <w:rPr>
          <w:sz w:val="20"/>
          <w:szCs w:val="20"/>
          <w:lang w:val="lt-LT"/>
        </w:rPr>
        <w:t>ptark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filmo </w:t>
      </w:r>
      <w:r w:rsidRPr="00FD7DB0">
        <w:rPr>
          <w:i/>
          <w:iCs/>
          <w:sz w:val="20"/>
          <w:szCs w:val="20"/>
          <w:lang w:val="lt-LT"/>
        </w:rPr>
        <w:t>kalbą</w:t>
      </w:r>
      <w:r w:rsidRPr="00FD7DB0">
        <w:rPr>
          <w:sz w:val="20"/>
          <w:szCs w:val="20"/>
          <w:lang w:val="lt-LT"/>
        </w:rPr>
        <w:t>.</w:t>
      </w:r>
      <w:r>
        <w:rPr>
          <w:sz w:val="20"/>
          <w:szCs w:val="20"/>
          <w:lang w:val="lt-LT"/>
        </w:rPr>
        <w:t xml:space="preserve"> Kuo ji ypatinga? Jeigu žiūrėjote</w:t>
      </w:r>
      <w:r w:rsidRPr="00FD7DB0">
        <w:rPr>
          <w:sz w:val="20"/>
          <w:szCs w:val="20"/>
          <w:lang w:val="lt-LT"/>
        </w:rPr>
        <w:t xml:space="preserve"> filmą ne originalo kalba, gal ką nors gali</w:t>
      </w:r>
      <w:r>
        <w:rPr>
          <w:sz w:val="20"/>
          <w:szCs w:val="20"/>
          <w:lang w:val="lt-LT"/>
        </w:rPr>
        <w:t>te</w:t>
      </w:r>
      <w:r w:rsidRPr="00FD7DB0">
        <w:rPr>
          <w:sz w:val="20"/>
          <w:szCs w:val="20"/>
          <w:lang w:val="lt-LT"/>
        </w:rPr>
        <w:t xml:space="preserve"> pasakyti apie</w:t>
      </w:r>
      <w:r>
        <w:rPr>
          <w:sz w:val="20"/>
          <w:szCs w:val="20"/>
          <w:lang w:val="lt-LT"/>
        </w:rPr>
        <w:t xml:space="preserve"> vertimą.</w:t>
      </w:r>
    </w:p>
    <w:p w:rsidR="003C7ED4" w:rsidRDefault="003C7ED4" w:rsidP="001970AD">
      <w:pPr>
        <w:ind w:left="720"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Arba daugiau panagrinėki</w:t>
      </w:r>
      <w:r>
        <w:rPr>
          <w:sz w:val="20"/>
          <w:szCs w:val="20"/>
          <w:lang w:val="lt-LT"/>
        </w:rPr>
        <w:t>te</w:t>
      </w:r>
      <w:r w:rsidRPr="00FD7DB0">
        <w:rPr>
          <w:sz w:val="20"/>
          <w:szCs w:val="20"/>
          <w:lang w:val="lt-LT"/>
        </w:rPr>
        <w:t xml:space="preserve"> filmo </w:t>
      </w:r>
      <w:r w:rsidRPr="00FD7DB0">
        <w:rPr>
          <w:i/>
          <w:iCs/>
          <w:sz w:val="20"/>
          <w:szCs w:val="20"/>
          <w:lang w:val="lt-LT"/>
        </w:rPr>
        <w:t>muziką</w:t>
      </w:r>
      <w:r w:rsidRPr="00FD7DB0">
        <w:rPr>
          <w:sz w:val="20"/>
          <w:szCs w:val="20"/>
          <w:lang w:val="lt-LT"/>
        </w:rPr>
        <w:t xml:space="preserve">. </w:t>
      </w:r>
    </w:p>
    <w:p w:rsidR="003C7ED4" w:rsidRPr="00FD7DB0" w:rsidRDefault="003C7ED4" w:rsidP="001970AD">
      <w:pPr>
        <w:ind w:left="720"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O gal filme ypatinga </w:t>
      </w:r>
      <w:r w:rsidRPr="00FD7DB0">
        <w:rPr>
          <w:i/>
          <w:iCs/>
          <w:sz w:val="20"/>
          <w:szCs w:val="20"/>
          <w:lang w:val="lt-LT"/>
        </w:rPr>
        <w:t>šviesų</w:t>
      </w:r>
      <w:r w:rsidRPr="00FD7DB0">
        <w:rPr>
          <w:sz w:val="20"/>
          <w:szCs w:val="20"/>
          <w:lang w:val="lt-LT"/>
        </w:rPr>
        <w:t xml:space="preserve"> žaismė? </w:t>
      </w:r>
    </w:p>
    <w:p w:rsidR="003C7ED4" w:rsidRPr="00FD7DB0" w:rsidRDefault="003C7ED4" w:rsidP="001970AD">
      <w:pPr>
        <w:ind w:left="720"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Kaip kalba/ muzika/ šviesos padeda atskleisti pagrindinę filmo idėją?</w:t>
      </w:r>
    </w:p>
    <w:p w:rsidR="003C7ED4" w:rsidRDefault="003C7ED4" w:rsidP="00A15595">
      <w:pPr>
        <w:jc w:val="both"/>
        <w:rPr>
          <w:sz w:val="20"/>
          <w:szCs w:val="20"/>
          <w:lang w:val="lt-LT"/>
        </w:rPr>
      </w:pPr>
    </w:p>
    <w:p w:rsidR="003C7ED4" w:rsidRPr="00A15595" w:rsidRDefault="003C7ED4" w:rsidP="00A15595">
      <w:pPr>
        <w:jc w:val="both"/>
        <w:rPr>
          <w:b/>
          <w:bCs/>
          <w:sz w:val="20"/>
          <w:szCs w:val="20"/>
          <w:lang w:val="lt-LT"/>
        </w:rPr>
      </w:pPr>
      <w:r w:rsidRPr="00A15595">
        <w:rPr>
          <w:b/>
          <w:bCs/>
          <w:sz w:val="20"/>
          <w:szCs w:val="20"/>
          <w:lang w:val="lt-LT"/>
        </w:rPr>
        <w:t>Galutinis filmo įvertinimas su rekomendacija</w:t>
      </w:r>
    </w:p>
    <w:p w:rsidR="003C7ED4" w:rsidRPr="00FD7DB0" w:rsidRDefault="003C7ED4" w:rsidP="001970AD">
      <w:pPr>
        <w:ind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Būtinai įvardink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 xml:space="preserve"> ir įvertink</w:t>
      </w:r>
      <w:r>
        <w:rPr>
          <w:sz w:val="20"/>
          <w:szCs w:val="20"/>
          <w:lang w:val="lt-LT"/>
        </w:rPr>
        <w:t>ite</w:t>
      </w:r>
      <w:r w:rsidRPr="00FD7DB0">
        <w:rPr>
          <w:sz w:val="20"/>
          <w:szCs w:val="20"/>
          <w:lang w:val="lt-LT"/>
        </w:rPr>
        <w:t>, kas filme buvo pasakyta nauja arba kitaip?</w:t>
      </w:r>
    </w:p>
    <w:p w:rsidR="003C7ED4" w:rsidRPr="00FD7DB0" w:rsidRDefault="003C7ED4" w:rsidP="001970AD">
      <w:pPr>
        <w:ind w:firstLine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>Koks buvo režisieriaus tikslas? Ar pavyko jam tą tikslą pasiekti?</w:t>
      </w:r>
    </w:p>
    <w:p w:rsidR="003C7ED4" w:rsidRDefault="003C7ED4" w:rsidP="001970AD">
      <w:pPr>
        <w:ind w:left="720"/>
        <w:jc w:val="both"/>
        <w:rPr>
          <w:sz w:val="20"/>
          <w:szCs w:val="20"/>
          <w:lang w:val="lt-LT"/>
        </w:rPr>
      </w:pPr>
      <w:r w:rsidRPr="00FD7DB0">
        <w:rPr>
          <w:sz w:val="20"/>
          <w:szCs w:val="20"/>
          <w:lang w:val="lt-LT"/>
        </w:rPr>
        <w:t xml:space="preserve">Būtinai </w:t>
      </w:r>
      <w:r w:rsidRPr="00FC4B14">
        <w:rPr>
          <w:sz w:val="20"/>
          <w:szCs w:val="20"/>
          <w:u w:val="single"/>
          <w:lang w:val="lt-LT"/>
        </w:rPr>
        <w:t>aiškiai išsakykite savo nuomonę, patarkite skaitytojui.</w:t>
      </w:r>
    </w:p>
    <w:p w:rsidR="003C7ED4" w:rsidRPr="00FD7DB0" w:rsidRDefault="003C7ED4" w:rsidP="001970AD">
      <w:pPr>
        <w:ind w:left="720"/>
        <w:jc w:val="both"/>
        <w:rPr>
          <w:sz w:val="20"/>
          <w:szCs w:val="20"/>
          <w:lang w:val="lt-LT"/>
        </w:rPr>
      </w:pPr>
    </w:p>
    <w:p w:rsidR="003C7ED4" w:rsidRPr="00355381" w:rsidRDefault="003C7ED4" w:rsidP="009D289A">
      <w:pPr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Baigęs sugrįžkite prie darbo pradžioje nusakytos pagrindinės recenzijos minties. (patikrinkite, ar ją pagrindėte analizuodamas kūrinį)</w:t>
      </w:r>
    </w:p>
    <w:sectPr w:rsidR="003C7ED4" w:rsidRPr="00355381" w:rsidSect="003E6CFD">
      <w:pgSz w:w="15840" w:h="12240" w:orient="landscape"/>
      <w:pgMar w:top="567" w:right="567" w:bottom="567" w:left="567" w:header="709" w:footer="709" w:gutter="0"/>
      <w:cols w:num="2" w:sep="1" w:space="1296" w:equalWidth="0">
        <w:col w:w="6993" w:space="720"/>
        <w:col w:w="6993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E3E1D"/>
    <w:multiLevelType w:val="hybridMultilevel"/>
    <w:tmpl w:val="BC7465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720"/>
  <w:hyphenationZone w:val="396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5887"/>
    <w:rsid w:val="00151446"/>
    <w:rsid w:val="001916F5"/>
    <w:rsid w:val="001970AD"/>
    <w:rsid w:val="001B35DE"/>
    <w:rsid w:val="001E6DEE"/>
    <w:rsid w:val="003138C9"/>
    <w:rsid w:val="00355381"/>
    <w:rsid w:val="003556B9"/>
    <w:rsid w:val="00372120"/>
    <w:rsid w:val="003C7ED4"/>
    <w:rsid w:val="003E6CFD"/>
    <w:rsid w:val="00474602"/>
    <w:rsid w:val="004A0EDA"/>
    <w:rsid w:val="00516C0E"/>
    <w:rsid w:val="005604D7"/>
    <w:rsid w:val="00571F84"/>
    <w:rsid w:val="005A7403"/>
    <w:rsid w:val="005E75D8"/>
    <w:rsid w:val="005F57B9"/>
    <w:rsid w:val="00630FDE"/>
    <w:rsid w:val="00695ED9"/>
    <w:rsid w:val="006B2EE4"/>
    <w:rsid w:val="00763F0A"/>
    <w:rsid w:val="007C55F1"/>
    <w:rsid w:val="007D24A3"/>
    <w:rsid w:val="008667F5"/>
    <w:rsid w:val="009363BE"/>
    <w:rsid w:val="009C7405"/>
    <w:rsid w:val="009D289A"/>
    <w:rsid w:val="00A15595"/>
    <w:rsid w:val="00A56595"/>
    <w:rsid w:val="00A940E4"/>
    <w:rsid w:val="00A94BBF"/>
    <w:rsid w:val="00AD5887"/>
    <w:rsid w:val="00AE4436"/>
    <w:rsid w:val="00B446DB"/>
    <w:rsid w:val="00B77858"/>
    <w:rsid w:val="00B80877"/>
    <w:rsid w:val="00B92F01"/>
    <w:rsid w:val="00BA484A"/>
    <w:rsid w:val="00C92072"/>
    <w:rsid w:val="00C942C0"/>
    <w:rsid w:val="00D82517"/>
    <w:rsid w:val="00D87B7F"/>
    <w:rsid w:val="00E24289"/>
    <w:rsid w:val="00EF1C62"/>
    <w:rsid w:val="00FC4B14"/>
    <w:rsid w:val="00FD7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446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2859</Words>
  <Characters>1630</Characters>
  <Application>Microsoft Office Outlook</Application>
  <DocSecurity>0</DocSecurity>
  <Lines>0</Lines>
  <Paragraphs>0</Paragraphs>
  <ScaleCrop>false</ScaleCrop>
  <Company>gimnazija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Iškelti stipriąsias ir silpnąsias knygos puses aiškinant supažindinant</dc:title>
  <dc:subject/>
  <dc:creator>JurgaDzi</dc:creator>
  <cp:keywords/>
  <dc:description/>
  <cp:lastModifiedBy>Dauneckiene</cp:lastModifiedBy>
  <cp:revision>3</cp:revision>
  <dcterms:created xsi:type="dcterms:W3CDTF">2009-02-23T17:17:00Z</dcterms:created>
  <dcterms:modified xsi:type="dcterms:W3CDTF">2011-10-26T17:58:00Z</dcterms:modified>
</cp:coreProperties>
</file>